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7B6D0" w14:textId="77777777" w:rsidR="00513C06" w:rsidRPr="00513C06" w:rsidRDefault="00513C06" w:rsidP="00FA5FA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>Educação Pré-Escolar</w:t>
      </w:r>
    </w:p>
    <w:p w14:paraId="2C7D31A4" w14:textId="63678C6C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Jardim de 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nfância </w:t>
      </w:r>
      <w:r>
        <w:rPr>
          <w:rFonts w:ascii="Times New Roman" w:eastAsia="Calibri" w:hAnsi="Times New Roman" w:cs="Times New Roman"/>
          <w:b/>
          <w:sz w:val="28"/>
          <w:szCs w:val="28"/>
        </w:rPr>
        <w:t>Escola Básica Fernão de Magalhães</w:t>
      </w:r>
    </w:p>
    <w:p w14:paraId="42571B38" w14:textId="7A42D630" w:rsidR="00513C06" w:rsidRDefault="00513C06" w:rsidP="002A2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Turmas A, B e C </w:t>
      </w:r>
    </w:p>
    <w:p w14:paraId="663CED28" w14:textId="354E1F04" w:rsidR="00082F9F" w:rsidRDefault="00E04894" w:rsidP="00860CA5">
      <w:pPr>
        <w:spacing w:after="160" w:line="259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E5013">
        <w:rPr>
          <w:rFonts w:ascii="Times New Roman" w:eastAsia="Calibri" w:hAnsi="Times New Roman" w:cs="Times New Roman"/>
          <w:b/>
          <w:sz w:val="28"/>
          <w:szCs w:val="28"/>
        </w:rPr>
        <w:t>Temática a abordar:</w:t>
      </w:r>
      <w:r w:rsidR="00860CA5" w:rsidRPr="007E5013">
        <w:rPr>
          <w:rFonts w:ascii="Times New Roman" w:eastAsia="Calibri" w:hAnsi="Times New Roman" w:cs="Times New Roman"/>
          <w:bCs/>
          <w:sz w:val="28"/>
          <w:szCs w:val="28"/>
        </w:rPr>
        <w:t xml:space="preserve"> Comemoração do Carnaval</w:t>
      </w:r>
    </w:p>
    <w:p w14:paraId="1108A18A" w14:textId="5F7A8112" w:rsidR="00082F9F" w:rsidRPr="00082F9F" w:rsidRDefault="00082F9F" w:rsidP="00860CA5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82F9F">
        <w:rPr>
          <w:rFonts w:ascii="Times New Roman" w:eastAsia="Calibri" w:hAnsi="Times New Roman" w:cs="Times New Roman"/>
          <w:b/>
          <w:sz w:val="24"/>
          <w:szCs w:val="24"/>
          <w:u w:val="single"/>
        </w:rPr>
        <w:t>UM POUCO DE HISTÓRIA….</w:t>
      </w:r>
    </w:p>
    <w:p w14:paraId="02B216DE" w14:textId="77777777" w:rsidR="006079BE" w:rsidRDefault="00FA5FA1" w:rsidP="00FA5F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79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2185E63C" wp14:editId="368F7BB4">
            <wp:simplePos x="0" y="0"/>
            <wp:positionH relativeFrom="margin">
              <wp:align>left</wp:align>
            </wp:positionH>
            <wp:positionV relativeFrom="paragraph">
              <wp:posOffset>97265</wp:posOffset>
            </wp:positionV>
            <wp:extent cx="193167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302" y="21390"/>
                <wp:lineTo x="21302" y="0"/>
                <wp:lineTo x="0" y="0"/>
              </wp:wrapPolygon>
            </wp:wrapTight>
            <wp:docPr id="3" name="Imagem 3" descr="O Carnaval medieval era marcado por festas, banquetes e muitas brincadeir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Carnaval medieval era marcado por festas, banquetes e muitas brincadeir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9" cy="13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2827C" w14:textId="0097B51D" w:rsidR="00FA5FA1" w:rsidRPr="006079BE" w:rsidRDefault="006079BE" w:rsidP="00FA5FA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860CA5"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 </w:t>
      </w:r>
      <w:hyperlink r:id="rId12" w:history="1">
        <w:r w:rsidR="00860CA5" w:rsidRPr="006079BE">
          <w:rPr>
            <w:rFonts w:ascii="Times New Roman" w:hAnsi="Times New Roman" w:cs="Times New Roman"/>
            <w:i/>
            <w:iCs/>
            <w:sz w:val="24"/>
            <w:szCs w:val="24"/>
            <w:shd w:val="clear" w:color="auto" w:fill="FFFFFF"/>
          </w:rPr>
          <w:t>Carnaval</w:t>
        </w:r>
      </w:hyperlink>
      <w:r w:rsidR="00860CA5"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é uma tradicional festa popular realizada em diferentes locais do mundo, sendo a mais celebrada no Brasil. Apesar do forte secularismo presente no Carnaval, a festa é tradicionalmente ligada ao </w:t>
      </w:r>
      <w:hyperlink r:id="rId13" w:history="1">
        <w:r w:rsidR="00860CA5" w:rsidRPr="006079BE">
          <w:rPr>
            <w:rFonts w:ascii="Times New Roman" w:hAnsi="Times New Roman" w:cs="Times New Roman"/>
            <w:i/>
            <w:iCs/>
            <w:sz w:val="24"/>
            <w:szCs w:val="24"/>
            <w:shd w:val="clear" w:color="auto" w:fill="FFFFFF"/>
          </w:rPr>
          <w:t>catolicismo</w:t>
        </w:r>
      </w:hyperlink>
      <w:r w:rsidR="00860CA5"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uma vez que sua celebração antecede a Quaresma. O Carnaval não é uma invenção brasileira, pois sua origem remonta à </w:t>
      </w:r>
      <w:hyperlink r:id="rId14" w:history="1">
        <w:r w:rsidR="00860CA5" w:rsidRPr="006079BE">
          <w:rPr>
            <w:rFonts w:ascii="Times New Roman" w:hAnsi="Times New Roman" w:cs="Times New Roman"/>
            <w:i/>
            <w:iCs/>
            <w:sz w:val="24"/>
            <w:szCs w:val="24"/>
            <w:shd w:val="clear" w:color="auto" w:fill="FFFFFF"/>
          </w:rPr>
          <w:t>Antiguidade</w:t>
        </w:r>
      </w:hyperlink>
      <w:r w:rsidR="00860CA5"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r w:rsidR="007E5013" w:rsidRPr="006079B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860CA5" w:rsidRPr="006079BE">
        <w:rPr>
          <w:rFonts w:ascii="Times New Roman" w:hAnsi="Times New Roman" w:cs="Times New Roman"/>
          <w:i/>
          <w:iCs/>
          <w:color w:val="333333"/>
          <w:sz w:val="24"/>
          <w:szCs w:val="24"/>
        </w:rPr>
        <w:t>A festa de carnaval surgiu “pela mão” da Igreja Católica, no século XI, aquando da instituição das celebrações da Semana Santa, antecedida por 40 longos dias de jejum: a Quaresma.</w:t>
      </w:r>
      <w:r w:rsidR="007E5013" w:rsidRPr="006079B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 w:rsidR="00860CA5" w:rsidRPr="006079BE">
        <w:rPr>
          <w:rFonts w:ascii="Times New Roman" w:hAnsi="Times New Roman" w:cs="Times New Roman"/>
          <w:i/>
          <w:iCs/>
          <w:color w:val="333333"/>
          <w:sz w:val="24"/>
          <w:szCs w:val="24"/>
        </w:rPr>
        <w:t>Durante os três dias que antecediam este período de penitência e privação, as pessoas uniam-se, enalteciam os seus costumes e tradições, organizando uma grande festa que decorria nos chamados “dias gordos”, principalmente na terça-feira.</w:t>
      </w:r>
      <w:r w:rsidR="007E5013" w:rsidRPr="006079B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 w:rsidR="00860CA5" w:rsidRPr="006079BE">
        <w:rPr>
          <w:rFonts w:ascii="Times New Roman" w:hAnsi="Times New Roman" w:cs="Times New Roman"/>
          <w:i/>
          <w:iCs/>
          <w:color w:val="333333"/>
          <w:sz w:val="24"/>
          <w:szCs w:val="24"/>
        </w:rPr>
        <w:t>O povo trocava presentes, comia e bebia de manhã à noite e elegia um rei por brincadeira</w:t>
      </w:r>
      <w:r w:rsidRPr="006079BE">
        <w:rPr>
          <w:rFonts w:ascii="Times New Roman" w:hAnsi="Times New Roman" w:cs="Times New Roman"/>
          <w:i/>
          <w:iCs/>
          <w:color w:val="333333"/>
          <w:sz w:val="24"/>
          <w:szCs w:val="24"/>
        </w:rPr>
        <w:t>».</w:t>
      </w:r>
    </w:p>
    <w:p w14:paraId="6688BFF6" w14:textId="4A6FB746" w:rsidR="00FA5FA1" w:rsidRPr="00082F9F" w:rsidRDefault="00082F9F" w:rsidP="00FA5FA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082F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525033E5" wp14:editId="42CE94F8">
            <wp:simplePos x="0" y="0"/>
            <wp:positionH relativeFrom="margin">
              <wp:posOffset>4674870</wp:posOffset>
            </wp:positionH>
            <wp:positionV relativeFrom="paragraph">
              <wp:posOffset>190886</wp:posOffset>
            </wp:positionV>
            <wp:extent cx="1581785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A5" w:rsidRPr="00082F9F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O Carnaval em Portugal</w:t>
      </w:r>
      <w:r w:rsidR="007E5013" w:rsidRPr="00082F9F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6C39D83F" w14:textId="6B71D6F9" w:rsidR="00FA5FA1" w:rsidRPr="006079BE" w:rsidRDefault="006079BE" w:rsidP="00FA5FA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«</w:t>
      </w:r>
      <w:r w:rsidR="00860CA5"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No calendário cerimonial anual português, o Carnaval é um dos mais importantes "ciclos" festivos. Assume particular destaque atualmente nos meios urbanos, mas possui, ao mesmo tempo, ainda características muito </w:t>
      </w:r>
      <w:r w:rsidR="00FA5FA1"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próprias nos</w:t>
      </w:r>
      <w:r w:rsidR="00860CA5"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meios rurais tradicionais. Aqui é anunciado, por exemplo, ainda antes dos três dias que decorrem entre o Domingo Gordo e a Terça-Feira Gorda, por celebrações preparatórias, dir-se-ia, como, por exemplo, as dos "dias dos compadres e das comadres"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».</w:t>
      </w:r>
    </w:p>
    <w:p w14:paraId="4CDFBAB8" w14:textId="301F26D6" w:rsidR="00FA5FA1" w:rsidRPr="00082F9F" w:rsidRDefault="00860CA5" w:rsidP="00FA5FA1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82F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A</w:t>
      </w:r>
      <w:r w:rsidR="00FA5FA1" w:rsidRPr="00082F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s</w:t>
      </w:r>
      <w:r w:rsidRPr="00082F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características comuns do Carnaval em Portugal são</w:t>
      </w:r>
      <w:r w:rsidR="00FA5FA1" w:rsidRPr="00082F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essencialmente quatro:</w:t>
      </w:r>
    </w:p>
    <w:p w14:paraId="48EF83AD" w14:textId="017F37A0" w:rsidR="00FA5FA1" w:rsidRPr="006079BE" w:rsidRDefault="006079BE" w:rsidP="00FA5FA1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«</w:t>
      </w:r>
      <w:r w:rsidR="00FA5FA1"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A</w:t>
      </w:r>
      <w:r w:rsidR="00860CA5"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usência completa de restrições alimentares quantitativas e qualitativas, com a ingestão de carnes de toda a espécie, desde a orelheira no Norte ao galo em outras regiões, para além das sobremesas da quadra como o arroz doce e as filhoses. Os bodos são um exemplo festivo desta componente alimentar. Os excessos alimentares carnavalescos são entendidos, por outro lado, como contraponto aos jejuns e abstinências quaresmais.</w:t>
      </w:r>
    </w:p>
    <w:p w14:paraId="56EF8EE3" w14:textId="7950BF93" w:rsidR="00FA5FA1" w:rsidRPr="006079BE" w:rsidRDefault="00860CA5" w:rsidP="00FA5FA1">
      <w:pPr>
        <w:pStyle w:val="Pargrafoda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uso de máscaras, essenciais nos festejos mas sem relação alguma com rituais específicos, como noutras regiões da </w:t>
      </w:r>
      <w:hyperlink r:id="rId16" w:history="1">
        <w:r w:rsidRPr="006079BE">
          <w:rPr>
            <w:rFonts w:ascii="Times New Roman" w:hAnsi="Times New Roman" w:cs="Times New Roman"/>
            <w:i/>
            <w:iCs/>
            <w:sz w:val="24"/>
            <w:szCs w:val="24"/>
            <w:u w:val="single"/>
            <w:shd w:val="clear" w:color="auto" w:fill="FFFFFF"/>
          </w:rPr>
          <w:t>Europa</w:t>
        </w:r>
      </w:hyperlink>
      <w:r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(</w:t>
      </w:r>
      <w:hyperlink r:id="rId17" w:history="1">
        <w:r w:rsidRPr="006079BE">
          <w:rPr>
            <w:rFonts w:ascii="Times New Roman" w:hAnsi="Times New Roman" w:cs="Times New Roman"/>
            <w:i/>
            <w:iCs/>
            <w:sz w:val="24"/>
            <w:szCs w:val="24"/>
            <w:u w:val="single"/>
            <w:shd w:val="clear" w:color="auto" w:fill="FFFFFF"/>
          </w:rPr>
          <w:t>Veneza</w:t>
        </w:r>
      </w:hyperlink>
      <w:r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 </w:t>
      </w:r>
      <w:hyperlink r:id="rId18" w:history="1">
        <w:r w:rsidRPr="006079BE">
          <w:rPr>
            <w:rFonts w:ascii="Times New Roman" w:hAnsi="Times New Roman" w:cs="Times New Roman"/>
            <w:i/>
            <w:iCs/>
            <w:sz w:val="24"/>
            <w:szCs w:val="24"/>
            <w:u w:val="single"/>
            <w:shd w:val="clear" w:color="auto" w:fill="FFFFFF"/>
          </w:rPr>
          <w:t>Colónia</w:t>
        </w:r>
      </w:hyperlink>
      <w:r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...</w:t>
      </w:r>
      <w:r w:rsidR="00FA5FA1" w:rsidRPr="006079B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</w:t>
      </w:r>
    </w:p>
    <w:p w14:paraId="737C4AEB" w14:textId="0D8DA6C0" w:rsidR="00FA5FA1" w:rsidRPr="006079BE" w:rsidRDefault="00860CA5" w:rsidP="00FA5FA1">
      <w:pPr>
        <w:pStyle w:val="Pargrafoda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exibição e destruição de manequins/bonecos de tipo burlesco, com carácter jocoso, visível nas paródias aos enterros (como o do "João").</w:t>
      </w:r>
    </w:p>
    <w:p w14:paraId="74CE058F" w14:textId="0885AF6C" w:rsidR="00FA5FA1" w:rsidRPr="006079BE" w:rsidRDefault="00860CA5" w:rsidP="00FA5FA1">
      <w:pPr>
        <w:pStyle w:val="Pargrafoda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As "pulhas" carnavalescas, ou sátiras de acusação e provocação, direta e humorística, por vezes com tom ofensivo</w:t>
      </w:r>
      <w:proofErr w:type="gramStart"/>
      <w:r w:rsidRPr="006079B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.</w:t>
      </w:r>
      <w:r w:rsidR="007E5013" w:rsidRPr="006079B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6079B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»</w:t>
      </w:r>
      <w:proofErr w:type="gramEnd"/>
    </w:p>
    <w:p w14:paraId="7ADC5F2E" w14:textId="77777777" w:rsidR="00082F9F" w:rsidRDefault="00082F9F" w:rsidP="00082F9F">
      <w:pPr>
        <w:spacing w:after="0" w:line="240" w:lineRule="auto"/>
        <w:jc w:val="both"/>
        <w:rPr>
          <w:noProof/>
          <w:color w:val="333333"/>
          <w:shd w:val="clear" w:color="auto" w:fill="FFFFFF"/>
        </w:rPr>
      </w:pPr>
    </w:p>
    <w:p w14:paraId="0B5A0938" w14:textId="6539F0EB" w:rsidR="00860CA5" w:rsidRPr="00FA5FA1" w:rsidRDefault="00860CA5" w:rsidP="00082F9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Os mais conhecidos carnavais de </w:t>
      </w:r>
      <w:hyperlink r:id="rId19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Portugal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 são os de </w:t>
      </w:r>
      <w:hyperlink r:id="rId20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Loulé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1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Ovar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2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Torres Vedras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, Canas de Senhorim, Madeira, </w:t>
      </w:r>
      <w:hyperlink r:id="rId23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Alcobaça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 ou da </w:t>
      </w:r>
      <w:hyperlink r:id="rId24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Mealhada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, alguns mesclados com tradições importadas - do </w:t>
      </w:r>
      <w:hyperlink r:id="rId25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Brasil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 ou de </w:t>
      </w:r>
      <w:hyperlink r:id="rId26" w:history="1">
        <w:r w:rsidRPr="00FA5FA1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Itália</w:t>
        </w:r>
      </w:hyperlink>
      <w:r w:rsidRPr="00FA5FA1">
        <w:rPr>
          <w:rFonts w:ascii="Times New Roman" w:hAnsi="Times New Roman" w:cs="Times New Roman"/>
          <w:sz w:val="24"/>
          <w:szCs w:val="24"/>
          <w:shd w:val="clear" w:color="auto" w:fill="FFFFFF"/>
        </w:rPr>
        <w:t> - mas espontaneamente assimiladas pelos foliões portugueses e perfeitamente enquadradas no carácter de liberdade e animação popular.</w:t>
      </w:r>
    </w:p>
    <w:p w14:paraId="63D812CC" w14:textId="77777777" w:rsidR="00860CA5" w:rsidRDefault="00860CA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059F1C3" w14:textId="342D4F57" w:rsidR="00082F9F" w:rsidRPr="00375C23" w:rsidRDefault="005F1FBE" w:rsidP="00F730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4D0E8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NOTA:</w:t>
      </w:r>
      <w:r w:rsidR="00082F9F" w:rsidRPr="004D0E8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82F9F"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As atividades da agenda semanal são flexíveis, pelo que</w:t>
      </w:r>
      <w:r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,</w:t>
      </w:r>
      <w:r w:rsidR="00082F9F"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nesta semana </w:t>
      </w:r>
      <w:r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a</w:t>
      </w:r>
      <w:r w:rsidR="002A45A7">
        <w:rPr>
          <w:rFonts w:ascii="Times New Roman" w:eastAsia="Calibri" w:hAnsi="Times New Roman" w:cs="Times New Roman"/>
          <w:bCs/>
          <w:sz w:val="24"/>
          <w:szCs w:val="24"/>
          <w:u w:val="single"/>
        </w:rPr>
        <w:t>s</w:t>
      </w:r>
      <w:r w:rsidR="006079BE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Artes</w:t>
      </w:r>
      <w:r w:rsidR="00082F9F"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V</w:t>
      </w:r>
      <w:r w:rsidR="00082F9F"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isuais v</w:t>
      </w:r>
      <w:r w:rsidRP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ão passar para terça-feira e a Escrita para quarta-feira</w:t>
      </w:r>
      <w:r w:rsid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, pois terça-feira é dia de </w:t>
      </w:r>
      <w:r w:rsidR="002A45A7">
        <w:rPr>
          <w:rFonts w:ascii="Times New Roman" w:eastAsia="Calibri" w:hAnsi="Times New Roman" w:cs="Times New Roman"/>
          <w:bCs/>
          <w:sz w:val="24"/>
          <w:szCs w:val="24"/>
          <w:u w:val="single"/>
        </w:rPr>
        <w:t>C</w:t>
      </w:r>
      <w:r w:rsidR="00375C23">
        <w:rPr>
          <w:rFonts w:ascii="Times New Roman" w:eastAsia="Calibri" w:hAnsi="Times New Roman" w:cs="Times New Roman"/>
          <w:bCs/>
          <w:sz w:val="24"/>
          <w:szCs w:val="24"/>
          <w:u w:val="single"/>
        </w:rPr>
        <w:t>arnaval</w:t>
      </w:r>
    </w:p>
    <w:p w14:paraId="329E1CB6" w14:textId="48FF562A" w:rsidR="00A935B5" w:rsidRPr="00082F9F" w:rsidRDefault="00A935B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2F9F">
        <w:rPr>
          <w:rFonts w:ascii="Times New Roman" w:eastAsia="Calibri" w:hAnsi="Times New Roman" w:cs="Times New Roman"/>
          <w:b/>
          <w:sz w:val="28"/>
          <w:szCs w:val="28"/>
        </w:rPr>
        <w:t xml:space="preserve">SEGUNDA 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FEIR</w:t>
      </w:r>
      <w:r w:rsidR="005F1FBE">
        <w:rPr>
          <w:rFonts w:ascii="Times New Roman" w:eastAsia="Calibri" w:hAnsi="Times New Roman" w:cs="Times New Roman"/>
          <w:b/>
          <w:sz w:val="28"/>
          <w:szCs w:val="28"/>
        </w:rPr>
        <w:t>A -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NOVIDADES</w:t>
      </w:r>
      <w:r w:rsidR="00083A39" w:rsidRPr="00082F9F">
        <w:rPr>
          <w:rFonts w:ascii="Times New Roman" w:eastAsia="Calibri" w:hAnsi="Times New Roman" w:cs="Times New Roman"/>
          <w:b/>
          <w:sz w:val="28"/>
          <w:szCs w:val="28"/>
        </w:rPr>
        <w:t xml:space="preserve"> /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HISTÓRIAS</w:t>
      </w:r>
      <w:r w:rsidR="00083A39" w:rsidRPr="00082F9F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POESIAS E LENGALENGAS</w:t>
      </w:r>
    </w:p>
    <w:p w14:paraId="26AB934B" w14:textId="5F048E03" w:rsidR="005F1FBE" w:rsidRPr="006079BE" w:rsidRDefault="004D0E82" w:rsidP="004D0E8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6079BE">
        <w:rPr>
          <w:rFonts w:ascii="Times New Roman" w:eastAsia="Calibri" w:hAnsi="Times New Roman" w:cs="Times New Roman"/>
          <w:b/>
          <w:sz w:val="32"/>
          <w:szCs w:val="32"/>
        </w:rPr>
        <w:t>Vamos ouvir …</w:t>
      </w:r>
    </w:p>
    <w:p w14:paraId="72E9C927" w14:textId="0F951AA3" w:rsidR="004D0E82" w:rsidRPr="004D0E82" w:rsidRDefault="004D0E82" w:rsidP="004D0E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4F5DF5" w14:textId="27BC054C" w:rsidR="004D0E82" w:rsidRPr="004D0E82" w:rsidRDefault="00D41A62" w:rsidP="004D0E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27" w:history="1">
        <w:r w:rsidR="004D0E82" w:rsidRPr="004D0E82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https://youtu.be/UEVMuqBCtic</w:t>
        </w:r>
      </w:hyperlink>
      <w:r w:rsidR="004D0E82" w:rsidRPr="004D0E82">
        <w:rPr>
          <w:rFonts w:ascii="Times New Roman" w:eastAsia="Calibri" w:hAnsi="Times New Roman" w:cs="Times New Roman"/>
          <w:sz w:val="24"/>
          <w:szCs w:val="24"/>
        </w:rPr>
        <w:t xml:space="preserve"> - Carnaval. De que me hei -de mascarar?</w:t>
      </w:r>
    </w:p>
    <w:p w14:paraId="36E0388F" w14:textId="7DD4727E" w:rsidR="005F1FBE" w:rsidRPr="004D0E82" w:rsidRDefault="005F1FBE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343D95" w14:textId="446D7D53" w:rsidR="005F1FBE" w:rsidRPr="004D0E82" w:rsidRDefault="004D0E82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4D0E82">
        <w:rPr>
          <w:rFonts w:ascii="Times New Roman" w:eastAsia="Calibri" w:hAnsi="Times New Roman" w:cs="Times New Roman"/>
          <w:b/>
          <w:sz w:val="24"/>
          <w:szCs w:val="24"/>
        </w:rPr>
        <w:t xml:space="preserve">Tarefa: </w:t>
      </w:r>
      <w:r w:rsidRPr="004D0E82">
        <w:rPr>
          <w:rFonts w:ascii="Times New Roman" w:eastAsia="Calibri" w:hAnsi="Times New Roman" w:cs="Times New Roman"/>
          <w:bCs/>
          <w:sz w:val="24"/>
          <w:szCs w:val="24"/>
        </w:rPr>
        <w:t>Depois de ouvir a música solicite ao seu educando que fale de como gostaria de se mascarar neste carnaval. Na folha em anexo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regista a fantasia que ele </w:t>
      </w:r>
      <w:r w:rsidRPr="004D0E82">
        <w:rPr>
          <w:rFonts w:ascii="Times New Roman" w:eastAsia="Calibri" w:hAnsi="Times New Roman" w:cs="Times New Roman"/>
          <w:bCs/>
          <w:sz w:val="24"/>
          <w:szCs w:val="24"/>
        </w:rPr>
        <w:t>escolheu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FD32A4D" w14:textId="5A830B0C" w:rsidR="005F1FBE" w:rsidRDefault="005F1FBE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124C5D" w14:textId="706FC829" w:rsidR="00373CC1" w:rsidRDefault="00083A39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82F9F">
        <w:rPr>
          <w:rFonts w:ascii="Times New Roman" w:eastAsia="Calibri" w:hAnsi="Times New Roman" w:cs="Times New Roman"/>
          <w:b/>
          <w:sz w:val="28"/>
          <w:szCs w:val="28"/>
        </w:rPr>
        <w:t>TERÇA -FEIRA –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ARTES VISUAIS</w:t>
      </w:r>
    </w:p>
    <w:p w14:paraId="6764E41D" w14:textId="45A306C6" w:rsidR="00375C23" w:rsidRDefault="008042BC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1449BF4" wp14:editId="27F02A53">
            <wp:simplePos x="0" y="0"/>
            <wp:positionH relativeFrom="margin">
              <wp:align>right</wp:align>
            </wp:positionH>
            <wp:positionV relativeFrom="paragraph">
              <wp:posOffset>92323</wp:posOffset>
            </wp:positionV>
            <wp:extent cx="6337189" cy="4142105"/>
            <wp:effectExtent l="0" t="0" r="6985" b="0"/>
            <wp:wrapNone/>
            <wp:docPr id="22" name="Imagem 22" descr="Resultado de imagem para imagens de carna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ns de carnava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8"/>
                    <a:stretch/>
                  </pic:blipFill>
                  <pic:spPr bwMode="auto">
                    <a:xfrm>
                      <a:off x="0" y="0"/>
                      <a:ext cx="6337189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2C885" w14:textId="77777777" w:rsidR="008042BC" w:rsidRDefault="008042BC" w:rsidP="00375C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39E10D" w14:textId="7B8DF0FB" w:rsidR="00375C23" w:rsidRPr="00082F9F" w:rsidRDefault="00375C23" w:rsidP="008042BC">
      <w:pPr>
        <w:spacing w:after="0" w:line="240" w:lineRule="auto"/>
        <w:ind w:left="426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CARNAVAL</w:t>
      </w:r>
    </w:p>
    <w:p w14:paraId="4954AF9B" w14:textId="2B750B42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4BC445" w14:textId="38E50950" w:rsid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noProof/>
          <w:sz w:val="28"/>
          <w:szCs w:val="28"/>
        </w:rPr>
      </w:pPr>
    </w:p>
    <w:p w14:paraId="329203B3" w14:textId="23B614E1" w:rsid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noProof/>
          <w:sz w:val="28"/>
          <w:szCs w:val="28"/>
        </w:rPr>
        <w:sectPr w:rsidR="00375C23" w:rsidSect="006B37ED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7" w:h="16840" w:code="9"/>
          <w:pgMar w:top="1701" w:right="1134" w:bottom="1077" w:left="1134" w:header="709" w:footer="87" w:gutter="0"/>
          <w:cols w:space="708"/>
          <w:docGrid w:linePitch="360"/>
        </w:sectPr>
      </w:pPr>
    </w:p>
    <w:p w14:paraId="097EC21D" w14:textId="572EDC0C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FESTEJAMOS O CARNAVAL,</w:t>
      </w:r>
    </w:p>
    <w:p w14:paraId="5EE983B0" w14:textId="7C937756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É TEMPO PARA BRINCAR,</w:t>
      </w:r>
    </w:p>
    <w:p w14:paraId="3F6DD6C5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DESDE QUE ME LEVANTO,</w:t>
      </w:r>
    </w:p>
    <w:p w14:paraId="73D5299E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ATÉ O DIA ACABAR.</w:t>
      </w:r>
      <w:r w:rsidRPr="00375C23">
        <w:rPr>
          <w:rFonts w:ascii="Calibri" w:eastAsia="Calibri" w:hAnsi="Calibri" w:cs="Times New Roman"/>
          <w:b/>
          <w:bCs/>
          <w:noProof/>
        </w:rPr>
        <w:t xml:space="preserve"> </w:t>
      </w:r>
    </w:p>
    <w:p w14:paraId="53AA7B5F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</w:p>
    <w:p w14:paraId="4E4BD7C8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POSSO- ME VESTIR DE PALHAÇO,</w:t>
      </w:r>
    </w:p>
    <w:p w14:paraId="4EA1FF8D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PÔR UM LAÇO APERTADO,</w:t>
      </w:r>
    </w:p>
    <w:p w14:paraId="37D5B3A4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SAPATOS DE MEIA LEGUA ,</w:t>
      </w:r>
    </w:p>
    <w:p w14:paraId="1C59783E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E UM NARIZ ENCARNADO.</w:t>
      </w:r>
    </w:p>
    <w:p w14:paraId="2F6697F3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</w:p>
    <w:p w14:paraId="0DE00C50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POSSO VESTIR-ME DE MEDICO,</w:t>
      </w:r>
    </w:p>
    <w:p w14:paraId="67451407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PARA OS DOENTES TRATAR,</w:t>
      </w:r>
    </w:p>
    <w:p w14:paraId="601E4EDF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 xml:space="preserve">OU DE VALENTE BOMBEIRO, PARA </w:t>
      </w:r>
    </w:p>
    <w:p w14:paraId="05C4A44C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OS FOGOS APAGAR.</w:t>
      </w:r>
    </w:p>
    <w:p w14:paraId="63DF9E92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</w:p>
    <w:p w14:paraId="14D33244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É UMA FESTA DIVERTIDA,</w:t>
      </w:r>
    </w:p>
    <w:p w14:paraId="053C0B69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QUE EU GOSTO DE FESTEJAR,</w:t>
      </w:r>
    </w:p>
    <w:p w14:paraId="6B8E712A" w14:textId="77777777" w:rsidR="00375C23" w:rsidRPr="00375C23" w:rsidRDefault="00375C23" w:rsidP="00375C2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ESTE ANO FICO EM CASA,</w:t>
      </w:r>
    </w:p>
    <w:p w14:paraId="15D63D0B" w14:textId="4EAD3903" w:rsidR="00375C23" w:rsidRPr="008042BC" w:rsidRDefault="00375C23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375C23" w:rsidRPr="008042BC" w:rsidSect="008042BC">
          <w:type w:val="continuous"/>
          <w:pgSz w:w="11907" w:h="16840" w:code="9"/>
          <w:pgMar w:top="1701" w:right="1134" w:bottom="1077" w:left="1560" w:header="709" w:footer="87" w:gutter="0"/>
          <w:cols w:num="2" w:space="708"/>
          <w:docGrid w:linePitch="360"/>
        </w:sectPr>
      </w:pPr>
      <w:r w:rsidRPr="00375C23">
        <w:rPr>
          <w:rFonts w:ascii="Calibri" w:eastAsia="Calibri" w:hAnsi="Calibri" w:cs="Times New Roman"/>
          <w:b/>
          <w:bCs/>
          <w:noProof/>
          <w:sz w:val="28"/>
          <w:szCs w:val="28"/>
        </w:rPr>
        <w:t>MAS VOU-ME DISFARÇAR</w:t>
      </w:r>
    </w:p>
    <w:p w14:paraId="7A143A09" w14:textId="0F3F1BE3" w:rsidR="00375C23" w:rsidRPr="008042BC" w:rsidRDefault="00375C23" w:rsidP="00F730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Tarefa:</w:t>
      </w:r>
      <w:r w:rsidR="008042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>Ler as quadras rimadas com o seu educando. No fim</w:t>
      </w:r>
      <w:r w:rsidR="008042BC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 xml:space="preserve"> use roupas e objetos que tenham em casa, d</w:t>
      </w:r>
      <w:r w:rsidR="008042BC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 xml:space="preserve">em asas á </w:t>
      </w:r>
      <w:r w:rsidR="008042BC">
        <w:rPr>
          <w:rFonts w:ascii="Times New Roman" w:eastAsia="Calibri" w:hAnsi="Times New Roman" w:cs="Times New Roman"/>
          <w:bCs/>
          <w:sz w:val="24"/>
          <w:szCs w:val="24"/>
        </w:rPr>
        <w:t xml:space="preserve">vossa 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>imaginação e criem um fato de carnaval. Tire uma fotografia e mande-</w:t>
      </w:r>
      <w:r w:rsidR="00447D3B">
        <w:rPr>
          <w:rFonts w:ascii="Times New Roman" w:eastAsia="Calibri" w:hAnsi="Times New Roman" w:cs="Times New Roman"/>
          <w:bCs/>
          <w:sz w:val="24"/>
          <w:szCs w:val="24"/>
        </w:rPr>
        <w:t>m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 xml:space="preserve">a para fazermos um álbum de fotos </w:t>
      </w:r>
      <w:r w:rsidR="00447D3B">
        <w:rPr>
          <w:rFonts w:ascii="Times New Roman" w:eastAsia="Calibri" w:hAnsi="Times New Roman" w:cs="Times New Roman"/>
          <w:bCs/>
          <w:sz w:val="24"/>
          <w:szCs w:val="24"/>
        </w:rPr>
        <w:t xml:space="preserve">da turma 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 xml:space="preserve">deste </w:t>
      </w:r>
      <w:r w:rsidR="002A45A7">
        <w:rPr>
          <w:rFonts w:ascii="Times New Roman" w:eastAsia="Calibri" w:hAnsi="Times New Roman" w:cs="Times New Roman"/>
          <w:bCs/>
          <w:sz w:val="24"/>
          <w:szCs w:val="24"/>
        </w:rPr>
        <w:t>C</w:t>
      </w:r>
      <w:r w:rsidR="008042BC" w:rsidRPr="008042BC">
        <w:rPr>
          <w:rFonts w:ascii="Times New Roman" w:eastAsia="Calibri" w:hAnsi="Times New Roman" w:cs="Times New Roman"/>
          <w:bCs/>
          <w:sz w:val="24"/>
          <w:szCs w:val="24"/>
        </w:rPr>
        <w:t>arnaval</w:t>
      </w:r>
      <w:r w:rsidR="008042BC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39EDED3" w14:textId="78BD1337" w:rsidR="008F5E6D" w:rsidRDefault="00083A39" w:rsidP="00083A3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QUARTA-FEIRA -</w:t>
      </w:r>
      <w:r w:rsidR="00082F9F" w:rsidRPr="00082F9F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082F9F" w:rsidRPr="00375C23">
        <w:rPr>
          <w:rFonts w:ascii="Times New Roman" w:eastAsia="Calibri" w:hAnsi="Times New Roman" w:cs="Times New Roman"/>
          <w:b/>
          <w:sz w:val="28"/>
          <w:szCs w:val="28"/>
        </w:rPr>
        <w:t>ESCRITA</w:t>
      </w:r>
    </w:p>
    <w:p w14:paraId="556F1C45" w14:textId="3307F8DF" w:rsidR="004D0E82" w:rsidRPr="006079BE" w:rsidRDefault="002A45A7" w:rsidP="004D0E82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079BE">
        <w:rPr>
          <w:rFonts w:ascii="Times New Roman" w:eastAsia="Calibri" w:hAnsi="Times New Roman" w:cs="Times New Roman"/>
          <w:b/>
          <w:sz w:val="32"/>
          <w:szCs w:val="32"/>
        </w:rPr>
        <w:t>Vamos rimar…</w:t>
      </w:r>
    </w:p>
    <w:p w14:paraId="31458408" w14:textId="12320327" w:rsidR="00654932" w:rsidRPr="00654932" w:rsidRDefault="00654932" w:rsidP="00654932">
      <w:pPr>
        <w:shd w:val="clear" w:color="auto" w:fill="FFFFFF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54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PT"/>
        </w:rPr>
        <w:t xml:space="preserve">RIMA: </w:t>
      </w:r>
      <w:r w:rsidRPr="006079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PT"/>
        </w:rPr>
        <w:t>É o</w:t>
      </w:r>
      <w:r w:rsidR="006079BE" w:rsidRPr="006079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PT"/>
        </w:rPr>
        <w:t xml:space="preserve"> </w:t>
      </w:r>
      <w:hyperlink r:id="rId35" w:history="1">
        <w:r w:rsidRPr="006079BE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pt-PT"/>
          </w:rPr>
          <w:t>ato</w:t>
        </w:r>
      </w:hyperlink>
      <w:r w:rsidRPr="00654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PT"/>
        </w:rPr>
        <w:t> ou efeito de rimar</w:t>
      </w:r>
      <w:r w:rsidRPr="0065493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, </w:t>
      </w:r>
      <w:r w:rsidRPr="006549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PT"/>
        </w:rPr>
        <w:t>repetição de sons, iguais ou semelhantes, em palavras ou sílabas no final de dois ou mais versos</w:t>
      </w:r>
      <w:r w:rsidR="006079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PT"/>
        </w:rPr>
        <w:t>.</w:t>
      </w:r>
    </w:p>
    <w:p w14:paraId="53E344F3" w14:textId="7CBF5F27" w:rsidR="002A45A7" w:rsidRDefault="00D41A62" w:rsidP="006079BE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3D4349"/>
          <w:sz w:val="27"/>
          <w:szCs w:val="27"/>
          <w:lang w:eastAsia="pt-PT"/>
        </w:rPr>
      </w:pPr>
      <w:hyperlink r:id="rId36" w:history="1">
        <w:r w:rsidR="00654932" w:rsidRPr="008B35B5">
          <w:rPr>
            <w:rStyle w:val="Hiperligao"/>
            <w:rFonts w:ascii="inherit" w:eastAsia="Times New Roman" w:hAnsi="inherit" w:cs="Arial"/>
            <w:sz w:val="27"/>
            <w:szCs w:val="27"/>
            <w:lang w:eastAsia="pt-PT"/>
          </w:rPr>
          <w:t>https://youtu.be/bJjeVl6hgfI</w:t>
        </w:r>
      </w:hyperlink>
      <w:r w:rsidR="00654932">
        <w:rPr>
          <w:rFonts w:ascii="inherit" w:eastAsia="Times New Roman" w:hAnsi="inherit" w:cs="Arial"/>
          <w:color w:val="3D4349"/>
          <w:sz w:val="27"/>
          <w:szCs w:val="27"/>
          <w:lang w:eastAsia="pt-PT"/>
        </w:rPr>
        <w:t xml:space="preserve"> - Gosto de rimar </w:t>
      </w:r>
    </w:p>
    <w:p w14:paraId="54B26496" w14:textId="77777777" w:rsidR="006079BE" w:rsidRPr="006079BE" w:rsidRDefault="006079BE" w:rsidP="006079BE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3D4349"/>
          <w:sz w:val="27"/>
          <w:szCs w:val="27"/>
          <w:lang w:eastAsia="pt-PT"/>
        </w:rPr>
      </w:pPr>
    </w:p>
    <w:p w14:paraId="79E18596" w14:textId="2E43626E" w:rsidR="004D0E82" w:rsidRDefault="006079BE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Tarefa: </w:t>
      </w:r>
      <w:r w:rsidRPr="006079BE">
        <w:rPr>
          <w:rFonts w:ascii="Times New Roman" w:eastAsia="Calibri" w:hAnsi="Times New Roman" w:cs="Times New Roman"/>
          <w:bCs/>
          <w:sz w:val="24"/>
          <w:szCs w:val="24"/>
        </w:rPr>
        <w:t>Depois de ouvir a música rimada, vamos criar e rimar nas fichas em anexo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B9AFD56" w14:textId="46327115" w:rsidR="006079BE" w:rsidRDefault="006079BE" w:rsidP="006079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047B97" w14:textId="0575EF75" w:rsidR="002C7C02" w:rsidRDefault="00083A39" w:rsidP="006079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45A7">
        <w:rPr>
          <w:rFonts w:ascii="Times New Roman" w:eastAsia="Calibri" w:hAnsi="Times New Roman" w:cs="Times New Roman"/>
          <w:b/>
          <w:sz w:val="28"/>
          <w:szCs w:val="28"/>
        </w:rPr>
        <w:t>QUINTA-FEIRA – MATEMÁTICA</w:t>
      </w:r>
      <w:r w:rsidR="00070FED" w:rsidRPr="002A45A7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654932">
        <w:rPr>
          <w:rFonts w:ascii="Times New Roman" w:eastAsia="Calibri" w:hAnsi="Times New Roman" w:cs="Times New Roman"/>
          <w:b/>
          <w:sz w:val="28"/>
          <w:szCs w:val="28"/>
        </w:rPr>
        <w:t>Conceito de Padr</w:t>
      </w:r>
      <w:r w:rsidR="005152F7">
        <w:rPr>
          <w:rFonts w:ascii="Times New Roman" w:eastAsia="Calibri" w:hAnsi="Times New Roman" w:cs="Times New Roman"/>
          <w:b/>
          <w:sz w:val="28"/>
          <w:szCs w:val="28"/>
        </w:rPr>
        <w:t>ão</w:t>
      </w:r>
    </w:p>
    <w:p w14:paraId="187017AD" w14:textId="77777777" w:rsidR="00F062D4" w:rsidRPr="002A45A7" w:rsidRDefault="00F062D4" w:rsidP="00607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2E5ECF" w14:textId="57F457FD" w:rsidR="00D314C6" w:rsidRPr="00F062D4" w:rsidRDefault="00F062D4" w:rsidP="002C7C02">
      <w:p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3347ED8E" wp14:editId="53E07B72">
            <wp:simplePos x="0" y="0"/>
            <wp:positionH relativeFrom="margin">
              <wp:align>left</wp:align>
            </wp:positionH>
            <wp:positionV relativeFrom="paragraph">
              <wp:posOffset>785882</wp:posOffset>
            </wp:positionV>
            <wp:extent cx="2303145" cy="2146300"/>
            <wp:effectExtent l="0" t="0" r="1905" b="6350"/>
            <wp:wrapTight wrapText="bothSides">
              <wp:wrapPolygon edited="0">
                <wp:start x="0" y="0"/>
                <wp:lineTo x="0" y="21472"/>
                <wp:lineTo x="21439" y="21472"/>
                <wp:lineTo x="21439" y="0"/>
                <wp:lineTo x="0" y="0"/>
              </wp:wrapPolygon>
            </wp:wrapTight>
            <wp:docPr id="8" name="Imagem 8" descr="Complete o jogo padrão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lete o jogo padrão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31" b="38188"/>
                    <a:stretch/>
                  </pic:blipFill>
                  <pic:spPr bwMode="auto">
                    <a:xfrm>
                      <a:off x="0" y="0"/>
                      <a:ext cx="230314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117EBF89" wp14:editId="42AEE9D2">
            <wp:simplePos x="0" y="0"/>
            <wp:positionH relativeFrom="column">
              <wp:posOffset>2444087</wp:posOffset>
            </wp:positionH>
            <wp:positionV relativeFrom="paragraph">
              <wp:posOffset>610953</wp:posOffset>
            </wp:positionV>
            <wp:extent cx="2084400" cy="2282400"/>
            <wp:effectExtent l="0" t="0" r="0" b="3810"/>
            <wp:wrapTight wrapText="bothSides">
              <wp:wrapPolygon edited="0">
                <wp:start x="0" y="0"/>
                <wp:lineTo x="0" y="21456"/>
                <wp:lineTo x="21324" y="21456"/>
                <wp:lineTo x="21324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9180" r="24431" b="28928"/>
                    <a:stretch/>
                  </pic:blipFill>
                  <pic:spPr bwMode="auto">
                    <a:xfrm>
                      <a:off x="0" y="0"/>
                      <a:ext cx="20844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2F7">
        <w:t xml:space="preserve">Nas Orientações Curriculares para </w:t>
      </w:r>
      <w:r w:rsidR="00D314C6">
        <w:t xml:space="preserve">a educação </w:t>
      </w:r>
      <w:r w:rsidR="005152F7">
        <w:t>Pré-</w:t>
      </w:r>
      <w:r w:rsidR="00D314C6">
        <w:t>escolar, afirma</w:t>
      </w:r>
      <w:r w:rsidR="005152F7">
        <w:t>-se que o trabalho com padrões é fundamental no desenvolvimento do raciocínio lógico e devem ser explorados padrões em diferentes contextos, desde numéricos a pictóricos, padrões de ritmo, padrões de linguagem e até de movimento</w:t>
      </w:r>
    </w:p>
    <w:p w14:paraId="34C06DA5" w14:textId="65ECABE3" w:rsidR="00F062D4" w:rsidRDefault="00F062D4" w:rsidP="002C7C02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5D96D369" wp14:editId="1D4A40D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58290" cy="2162175"/>
            <wp:effectExtent l="0" t="0" r="3810" b="9525"/>
            <wp:wrapTight wrapText="bothSides">
              <wp:wrapPolygon edited="0">
                <wp:start x="0" y="0"/>
                <wp:lineTo x="0" y="21505"/>
                <wp:lineTo x="21389" y="21505"/>
                <wp:lineTo x="21389" y="0"/>
                <wp:lineTo x="0" y="0"/>
              </wp:wrapPolygon>
            </wp:wrapTight>
            <wp:docPr id="16" name="Imagem 16" descr="Resultado de imagem para exemplos imagens de padrões na educaçao pre escolar com bal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exemplos imagens de padrões na educaçao pre escolar com balo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1C2A1" w14:textId="2F6BCAEE" w:rsidR="000320BD" w:rsidRPr="00F062D4" w:rsidRDefault="002C7C02" w:rsidP="00F062D4">
      <w:pPr>
        <w:spacing w:after="160" w:line="259" w:lineRule="auto"/>
        <w:jc w:val="both"/>
      </w:pPr>
      <w:r w:rsidRPr="00F73045">
        <w:rPr>
          <w:rFonts w:ascii="Times New Roman" w:hAnsi="Times New Roman" w:cs="Times New Roman"/>
          <w:b/>
          <w:bCs/>
          <w:sz w:val="24"/>
          <w:szCs w:val="24"/>
        </w:rPr>
        <w:t>Tarefa:</w:t>
      </w:r>
      <w:r w:rsidRPr="00F73045">
        <w:rPr>
          <w:rFonts w:ascii="Times New Roman" w:hAnsi="Times New Roman" w:cs="Times New Roman"/>
          <w:sz w:val="24"/>
          <w:szCs w:val="24"/>
        </w:rPr>
        <w:t xml:space="preserve"> Inicie esta atividade </w:t>
      </w:r>
      <w:r w:rsidR="00F062D4">
        <w:rPr>
          <w:rFonts w:ascii="Times New Roman" w:hAnsi="Times New Roman" w:cs="Times New Roman"/>
          <w:sz w:val="24"/>
          <w:szCs w:val="24"/>
        </w:rPr>
        <w:t>explicando</w:t>
      </w:r>
      <w:r w:rsidRPr="00F73045">
        <w:rPr>
          <w:rFonts w:ascii="Times New Roman" w:hAnsi="Times New Roman" w:cs="Times New Roman"/>
          <w:sz w:val="24"/>
          <w:szCs w:val="24"/>
        </w:rPr>
        <w:t xml:space="preserve"> ao seu educado </w:t>
      </w:r>
      <w:r w:rsidR="00F062D4">
        <w:rPr>
          <w:rFonts w:ascii="Times New Roman" w:hAnsi="Times New Roman" w:cs="Times New Roman"/>
          <w:sz w:val="24"/>
          <w:szCs w:val="24"/>
        </w:rPr>
        <w:t>os padrões representados nas imagens (ex.  gelado, queijo, gelado … a sequência de repetição). Após esta conversa</w:t>
      </w:r>
      <w:r w:rsidR="00F31ECA">
        <w:rPr>
          <w:rFonts w:ascii="Times New Roman" w:hAnsi="Times New Roman" w:cs="Times New Roman"/>
          <w:sz w:val="24"/>
          <w:szCs w:val="24"/>
        </w:rPr>
        <w:t>,</w:t>
      </w:r>
      <w:r w:rsidR="00F062D4">
        <w:rPr>
          <w:rFonts w:ascii="Times New Roman" w:hAnsi="Times New Roman" w:cs="Times New Roman"/>
          <w:sz w:val="24"/>
          <w:szCs w:val="24"/>
        </w:rPr>
        <w:t xml:space="preserve"> solicit</w:t>
      </w:r>
      <w:r w:rsidR="00F31ECA">
        <w:rPr>
          <w:rFonts w:ascii="Times New Roman" w:hAnsi="Times New Roman" w:cs="Times New Roman"/>
          <w:sz w:val="24"/>
          <w:szCs w:val="24"/>
        </w:rPr>
        <w:t>o</w:t>
      </w:r>
      <w:r w:rsidR="00F062D4">
        <w:rPr>
          <w:rFonts w:ascii="Times New Roman" w:hAnsi="Times New Roman" w:cs="Times New Roman"/>
          <w:sz w:val="24"/>
          <w:szCs w:val="24"/>
        </w:rPr>
        <w:t xml:space="preserve"> que d</w:t>
      </w:r>
      <w:r w:rsidR="00F31ECA">
        <w:rPr>
          <w:rFonts w:ascii="Times New Roman" w:hAnsi="Times New Roman" w:cs="Times New Roman"/>
          <w:sz w:val="24"/>
          <w:szCs w:val="24"/>
        </w:rPr>
        <w:t>ê</w:t>
      </w:r>
      <w:r w:rsidR="00F062D4">
        <w:rPr>
          <w:rFonts w:ascii="Times New Roman" w:hAnsi="Times New Roman" w:cs="Times New Roman"/>
          <w:sz w:val="24"/>
          <w:szCs w:val="24"/>
        </w:rPr>
        <w:t xml:space="preserve"> sequência aos padrões </w:t>
      </w:r>
      <w:r w:rsidR="00F31ECA">
        <w:rPr>
          <w:rFonts w:ascii="Times New Roman" w:hAnsi="Times New Roman" w:cs="Times New Roman"/>
          <w:sz w:val="24"/>
          <w:szCs w:val="24"/>
        </w:rPr>
        <w:t xml:space="preserve">que se encontram </w:t>
      </w:r>
      <w:r w:rsidR="00F062D4">
        <w:rPr>
          <w:rFonts w:ascii="Times New Roman" w:hAnsi="Times New Roman" w:cs="Times New Roman"/>
          <w:sz w:val="24"/>
          <w:szCs w:val="24"/>
        </w:rPr>
        <w:t>nas fichas em anexo.</w:t>
      </w:r>
    </w:p>
    <w:p w14:paraId="3174D663" w14:textId="2DCA8772" w:rsidR="00083A39" w:rsidRDefault="00083A39" w:rsidP="00083A3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SEXTA-FEIRA – EDUCAÇÃO FÍSICA / MÚSICA E DANÇA</w:t>
      </w:r>
    </w:p>
    <w:p w14:paraId="33970408" w14:textId="42996DC3" w:rsidR="00455B97" w:rsidRPr="00455B97" w:rsidRDefault="00455B97" w:rsidP="005F1FBE">
      <w:pPr>
        <w:rPr>
          <w:rFonts w:ascii="Times New Roman" w:eastAsia="Calibri" w:hAnsi="Times New Roman" w:cs="Times New Roman"/>
          <w:sz w:val="24"/>
          <w:szCs w:val="24"/>
        </w:rPr>
      </w:pPr>
      <w:r w:rsidRPr="00455B97">
        <w:rPr>
          <w:rStyle w:val="Fort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Música:</w:t>
      </w:r>
      <w:r w:rsidRPr="00455B97">
        <w:rPr>
          <w:rFonts w:ascii="Times New Roman" w:hAnsi="Times New Roman" w:cs="Times New Roman"/>
          <w:sz w:val="24"/>
          <w:szCs w:val="24"/>
          <w:shd w:val="clear" w:color="auto" w:fill="FFFFFF"/>
        </w:rPr>
        <w:t> é a arte de manifestar os diversos afetos da nossa alma através do som. A música divide-se em 3 partes: melodia, harmonia e ritmo.</w:t>
      </w:r>
      <w:r w:rsidRPr="00455B9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ECA549C" w14:textId="628D07AF" w:rsidR="00455B97" w:rsidRPr="00455B97" w:rsidRDefault="00455B97" w:rsidP="005F1FBE">
      <w:pPr>
        <w:rPr>
          <w:rFonts w:ascii="Times New Roman" w:eastAsia="Calibri" w:hAnsi="Times New Roman" w:cs="Times New Roman"/>
          <w:sz w:val="24"/>
          <w:szCs w:val="24"/>
        </w:rPr>
      </w:pPr>
      <w:r w:rsidRPr="00455B97">
        <w:rPr>
          <w:rFonts w:ascii="Times New Roman" w:eastAsia="Calibri" w:hAnsi="Times New Roman" w:cs="Times New Roman"/>
          <w:b/>
          <w:bCs/>
          <w:sz w:val="24"/>
          <w:szCs w:val="24"/>
        </w:rPr>
        <w:t>Tarefa:</w:t>
      </w:r>
      <w:r w:rsidRPr="00455B97">
        <w:rPr>
          <w:rFonts w:ascii="Times New Roman" w:eastAsia="Calibri" w:hAnsi="Times New Roman" w:cs="Times New Roman"/>
          <w:sz w:val="24"/>
          <w:szCs w:val="24"/>
        </w:rPr>
        <w:t xml:space="preserve">  Vamos ouvir e cantar </w:t>
      </w:r>
      <w:r>
        <w:rPr>
          <w:rFonts w:ascii="Times New Roman" w:eastAsia="Calibri" w:hAnsi="Times New Roman" w:cs="Times New Roman"/>
          <w:sz w:val="24"/>
          <w:szCs w:val="24"/>
        </w:rPr>
        <w:t>….</w:t>
      </w:r>
      <w:r w:rsidRPr="00455B9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3B5E09E" w14:textId="50F6F99E" w:rsidR="005F1FBE" w:rsidRPr="005F1FBE" w:rsidRDefault="00D41A62" w:rsidP="005F1FBE">
      <w:pPr>
        <w:rPr>
          <w:rFonts w:ascii="Times New Roman" w:eastAsia="Calibri" w:hAnsi="Times New Roman" w:cs="Times New Roman"/>
          <w:sz w:val="24"/>
          <w:szCs w:val="24"/>
        </w:rPr>
      </w:pPr>
      <w:hyperlink r:id="rId40" w:history="1">
        <w:r w:rsidR="00455B97" w:rsidRPr="005F1FBE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https://youtu.be/8rLrwFGY2zE</w:t>
        </w:r>
      </w:hyperlink>
      <w:r w:rsidR="005F1FBE" w:rsidRPr="005F1F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1FBE" w:rsidRPr="00455B97">
        <w:rPr>
          <w:rFonts w:ascii="Times New Roman" w:eastAsia="Calibri" w:hAnsi="Times New Roman" w:cs="Times New Roman"/>
          <w:sz w:val="24"/>
          <w:szCs w:val="24"/>
        </w:rPr>
        <w:t xml:space="preserve"> -  Carnaval são três dias </w:t>
      </w:r>
    </w:p>
    <w:p w14:paraId="58584490" w14:textId="5E9FFCBF" w:rsidR="005F1FBE" w:rsidRPr="005F1FBE" w:rsidRDefault="00D41A62" w:rsidP="005F1FBE">
      <w:pPr>
        <w:rPr>
          <w:rFonts w:ascii="Times New Roman" w:eastAsia="Calibri" w:hAnsi="Times New Roman" w:cs="Times New Roman"/>
          <w:sz w:val="24"/>
          <w:szCs w:val="24"/>
        </w:rPr>
      </w:pPr>
      <w:hyperlink r:id="rId41" w:history="1">
        <w:r w:rsidR="005F1FBE" w:rsidRPr="005F1FBE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https://youtu.be/0f81D32wzCg</w:t>
        </w:r>
        <w:r w:rsidR="005F1FBE" w:rsidRPr="00455B97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-</w:t>
        </w:r>
      </w:hyperlink>
      <w:r w:rsidR="005F1FBE" w:rsidRPr="00455B97"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  <w:t xml:space="preserve"> </w:t>
      </w:r>
      <w:r w:rsidR="005F1FBE" w:rsidRPr="005F1FB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F1FBE" w:rsidRPr="00455B97">
        <w:rPr>
          <w:rFonts w:ascii="Times New Roman" w:eastAsia="Calibri" w:hAnsi="Times New Roman" w:cs="Times New Roman"/>
          <w:sz w:val="24"/>
          <w:szCs w:val="24"/>
        </w:rPr>
        <w:t>É</w:t>
      </w:r>
      <w:r w:rsidR="005F1FBE" w:rsidRPr="005F1FBE">
        <w:rPr>
          <w:rFonts w:ascii="Times New Roman" w:eastAsia="Calibri" w:hAnsi="Times New Roman" w:cs="Times New Roman"/>
          <w:sz w:val="24"/>
          <w:szCs w:val="24"/>
        </w:rPr>
        <w:t xml:space="preserve"> carnaval </w:t>
      </w:r>
    </w:p>
    <w:p w14:paraId="643B3872" w14:textId="448E1375" w:rsidR="00455B97" w:rsidRPr="00455B97" w:rsidRDefault="00455B97" w:rsidP="00B17C0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5B97">
        <w:rPr>
          <w:rFonts w:ascii="Times New Roman" w:eastAsia="Calibri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arefa</w:t>
      </w:r>
      <w:r w:rsidRPr="00455B9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 </w:t>
      </w:r>
      <w:r w:rsidRPr="00455B97">
        <w:rPr>
          <w:rFonts w:ascii="Times New Roman" w:eastAsia="Calibri" w:hAnsi="Times New Roman" w:cs="Times New Roman"/>
          <w:sz w:val="24"/>
          <w:szCs w:val="24"/>
        </w:rPr>
        <w:t>A Dança</w:t>
      </w:r>
      <w:r w:rsidRPr="00455B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 um tipo de manifestação artística que utiliza o corpo como instrumento criativo. Ao som do Samba do Brasil dança característica do carnaval, vamos lá sambar….</w:t>
      </w:r>
    </w:p>
    <w:p w14:paraId="579B350A" w14:textId="234EA55B" w:rsidR="00455B97" w:rsidRPr="00B17C0F" w:rsidRDefault="00D41A62" w:rsidP="00B17C0F">
      <w:pPr>
        <w:spacing w:after="160" w:line="259" w:lineRule="auto"/>
        <w:jc w:val="both"/>
        <w:rPr>
          <w:rFonts w:ascii="Calibri" w:eastAsia="Calibri" w:hAnsi="Calibri" w:cs="Times New Roman"/>
        </w:rPr>
      </w:pPr>
      <w:hyperlink r:id="rId42" w:history="1">
        <w:r w:rsidR="00455B97" w:rsidRPr="00455B97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https://youtu.be/wLDp8QJkCYI</w:t>
        </w:r>
      </w:hyperlink>
      <w:r w:rsidR="005F1FBE" w:rsidRPr="00455B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5B97" w:rsidRPr="00455B97">
        <w:rPr>
          <w:rFonts w:ascii="Times New Roman" w:eastAsia="Calibri" w:hAnsi="Times New Roman" w:cs="Times New Roman"/>
          <w:sz w:val="24"/>
          <w:szCs w:val="24"/>
        </w:rPr>
        <w:t>- Samba do Brasil</w:t>
      </w:r>
      <w:r w:rsidR="00455B97">
        <w:rPr>
          <w:rFonts w:ascii="Calibri" w:eastAsia="Calibri" w:hAnsi="Calibri" w:cs="Times New Roman"/>
        </w:rPr>
        <w:t xml:space="preserve"> </w:t>
      </w:r>
    </w:p>
    <w:p w14:paraId="475D373D" w14:textId="77777777" w:rsidR="00B17C0F" w:rsidRPr="00B17C0F" w:rsidRDefault="00B17C0F" w:rsidP="00B17C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Boas atividades e aproveitem para brincar muito com os vossos filhos</w:t>
      </w:r>
    </w:p>
    <w:p w14:paraId="37802ECA" w14:textId="1B2A5E9D" w:rsidR="008F5E6D" w:rsidRPr="00F062D4" w:rsidRDefault="00B17C0F" w:rsidP="00F0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“Aprender brincando”</w:t>
      </w:r>
    </w:p>
    <w:p w14:paraId="1A155F23" w14:textId="375D53ED" w:rsidR="00513C06" w:rsidRDefault="00B17C0F" w:rsidP="00F0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As Educadoras de Infânci</w:t>
      </w:r>
      <w:r w:rsidR="00F31ECA">
        <w:rPr>
          <w:rFonts w:ascii="Times New Roman" w:eastAsia="Calibri" w:hAnsi="Times New Roman" w:cs="Times New Roman"/>
          <w:b/>
          <w:sz w:val="28"/>
          <w:szCs w:val="28"/>
        </w:rPr>
        <w:t>a</w:t>
      </w:r>
    </w:p>
    <w:p w14:paraId="11005CFD" w14:textId="55FC18E5" w:rsidR="00513C06" w:rsidRDefault="00513C06" w:rsidP="00447D3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53F1DE" w14:textId="2656AA32" w:rsidR="00513C06" w:rsidRDefault="00B17C0F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ANEXOS</w:t>
      </w:r>
    </w:p>
    <w:p w14:paraId="76BC9C81" w14:textId="55CFD1AE" w:rsidR="00513C06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63975238"/>
      <w:r>
        <w:rPr>
          <w:rFonts w:ascii="Times New Roman" w:eastAsia="Calibri" w:hAnsi="Times New Roman" w:cs="Times New Roman"/>
          <w:b/>
          <w:sz w:val="28"/>
          <w:szCs w:val="28"/>
        </w:rPr>
        <w:t>DOMINIO DAS ARTES VISUAIS</w:t>
      </w:r>
    </w:p>
    <w:p w14:paraId="20ABE25F" w14:textId="64EA36E4" w:rsidR="00447D3B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</w:p>
    <w:bookmarkEnd w:id="0"/>
    <w:p w14:paraId="0848A5BE" w14:textId="77777777" w:rsidR="00447D3B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8F7371" w14:textId="642E7277" w:rsidR="00513C06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NOME: ____________________   DATA: _____________________________</w:t>
      </w:r>
    </w:p>
    <w:p w14:paraId="4A5E3A39" w14:textId="77777777" w:rsidR="00447D3B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3C2664" w14:textId="6B6FA2D2" w:rsidR="00513C06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43D1">
        <w:rPr>
          <w:rFonts w:ascii="inherit" w:eastAsia="Times New Roman" w:hAnsi="inherit" w:cs="Times New Roman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17C344D" wp14:editId="328E0A1C">
                <wp:simplePos x="0" y="0"/>
                <wp:positionH relativeFrom="column">
                  <wp:posOffset>379730</wp:posOffset>
                </wp:positionH>
                <wp:positionV relativeFrom="paragraph">
                  <wp:posOffset>325120</wp:posOffset>
                </wp:positionV>
                <wp:extent cx="5350510" cy="6325870"/>
                <wp:effectExtent l="19050" t="19050" r="40640" b="368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0510" cy="632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7625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B4F4" w14:textId="77777777" w:rsidR="00E643D1" w:rsidRDefault="00E643D1" w:rsidP="00E643D1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BB8E04" w14:textId="0E26AAB8" w:rsidR="00E643D1" w:rsidRDefault="00E643D1"/>
                          <w:p w14:paraId="7C700073" w14:textId="64B50BA8" w:rsidR="00447D3B" w:rsidRDefault="00447D3B"/>
                          <w:p w14:paraId="108D29D7" w14:textId="128ACF9C" w:rsidR="00447D3B" w:rsidRDefault="00447D3B"/>
                          <w:p w14:paraId="724B577B" w14:textId="4F67F248" w:rsidR="00447D3B" w:rsidRDefault="00447D3B"/>
                          <w:p w14:paraId="61C6A3DF" w14:textId="1C899B8C" w:rsidR="00447D3B" w:rsidRDefault="00447D3B"/>
                          <w:p w14:paraId="66211529" w14:textId="1E35B4CA" w:rsidR="00447D3B" w:rsidRDefault="00447D3B"/>
                          <w:p w14:paraId="0D657CA2" w14:textId="096AFEC3" w:rsidR="00447D3B" w:rsidRDefault="00447D3B"/>
                          <w:p w14:paraId="68BC433F" w14:textId="196CC1DF" w:rsidR="00447D3B" w:rsidRDefault="00447D3B"/>
                          <w:p w14:paraId="7C5656C2" w14:textId="174B4D03" w:rsidR="00447D3B" w:rsidRDefault="00447D3B"/>
                          <w:p w14:paraId="3ED61B5F" w14:textId="36E4D697" w:rsidR="00447D3B" w:rsidRDefault="00447D3B"/>
                          <w:p w14:paraId="040938D9" w14:textId="70D69613" w:rsidR="00447D3B" w:rsidRDefault="00447D3B"/>
                          <w:p w14:paraId="73484E69" w14:textId="37F5078F" w:rsidR="00447D3B" w:rsidRDefault="00447D3B"/>
                          <w:p w14:paraId="4E2FC4B4" w14:textId="1999F95F" w:rsidR="00447D3B" w:rsidRDefault="00447D3B"/>
                          <w:p w14:paraId="43006C08" w14:textId="023D436E" w:rsidR="00447D3B" w:rsidRDefault="00447D3B"/>
                          <w:p w14:paraId="0350823F" w14:textId="42A14F9B" w:rsidR="00447D3B" w:rsidRDefault="00447D3B"/>
                          <w:p w14:paraId="4177B7EF" w14:textId="28D81ABA" w:rsidR="00447D3B" w:rsidRDefault="00447D3B"/>
                          <w:p w14:paraId="05860F51" w14:textId="03063D51" w:rsidR="00447D3B" w:rsidRPr="00447D3B" w:rsidRDefault="00447D3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6B0A52" w14:textId="4DBB3A0A" w:rsidR="00447D3B" w:rsidRPr="00447D3B" w:rsidRDefault="00447D3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D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VOU-ME MASCARAR DE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C344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.9pt;margin-top:25.6pt;width:421.3pt;height:498.1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" strokeweight="3.75pt">
                <v:stroke linestyle="thickThin"/>
                <v:textbox>
                  <w:txbxContent>
                    <w:p w14:paraId="4667B4F4" w14:textId="77777777" w:rsidR="00E643D1" w:rsidRDefault="00E643D1" w:rsidP="00E643D1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BB8E04" w14:textId="0E26AAB8" w:rsidR="00E643D1" w:rsidRDefault="00E643D1"/>
                    <w:p w14:paraId="7C700073" w14:textId="64B50BA8" w:rsidR="00447D3B" w:rsidRDefault="00447D3B"/>
                    <w:p w14:paraId="108D29D7" w14:textId="128ACF9C" w:rsidR="00447D3B" w:rsidRDefault="00447D3B"/>
                    <w:p w14:paraId="724B577B" w14:textId="4F67F248" w:rsidR="00447D3B" w:rsidRDefault="00447D3B"/>
                    <w:p w14:paraId="61C6A3DF" w14:textId="1C899B8C" w:rsidR="00447D3B" w:rsidRDefault="00447D3B"/>
                    <w:p w14:paraId="66211529" w14:textId="1E35B4CA" w:rsidR="00447D3B" w:rsidRDefault="00447D3B"/>
                    <w:p w14:paraId="0D657CA2" w14:textId="096AFEC3" w:rsidR="00447D3B" w:rsidRDefault="00447D3B"/>
                    <w:p w14:paraId="68BC433F" w14:textId="196CC1DF" w:rsidR="00447D3B" w:rsidRDefault="00447D3B"/>
                    <w:p w14:paraId="7C5656C2" w14:textId="174B4D03" w:rsidR="00447D3B" w:rsidRDefault="00447D3B"/>
                    <w:p w14:paraId="3ED61B5F" w14:textId="36E4D697" w:rsidR="00447D3B" w:rsidRDefault="00447D3B"/>
                    <w:p w14:paraId="040938D9" w14:textId="70D69613" w:rsidR="00447D3B" w:rsidRDefault="00447D3B"/>
                    <w:p w14:paraId="73484E69" w14:textId="37F5078F" w:rsidR="00447D3B" w:rsidRDefault="00447D3B"/>
                    <w:p w14:paraId="4E2FC4B4" w14:textId="1999F95F" w:rsidR="00447D3B" w:rsidRDefault="00447D3B"/>
                    <w:p w14:paraId="43006C08" w14:textId="023D436E" w:rsidR="00447D3B" w:rsidRDefault="00447D3B"/>
                    <w:p w14:paraId="0350823F" w14:textId="42A14F9B" w:rsidR="00447D3B" w:rsidRDefault="00447D3B"/>
                    <w:p w14:paraId="4177B7EF" w14:textId="28D81ABA" w:rsidR="00447D3B" w:rsidRDefault="00447D3B"/>
                    <w:p w14:paraId="05860F51" w14:textId="03063D51" w:rsidR="00447D3B" w:rsidRPr="00447D3B" w:rsidRDefault="00447D3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6B0A52" w14:textId="4DBB3A0A" w:rsidR="00447D3B" w:rsidRPr="00447D3B" w:rsidRDefault="00447D3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47D3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VOU-ME MASCARAR DE 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>COMO ME QUERO MASCARAR…</w:t>
      </w:r>
    </w:p>
    <w:p w14:paraId="583EB72A" w14:textId="20B56EFD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2C58A4" w14:textId="2B517A40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CBA796" w14:textId="05C18AC7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0FE722" w14:textId="5B22E894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A98185" w14:textId="308B604E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0C4C7788" w14:textId="77777777" w:rsidR="00E643D1" w:rsidRPr="00E643D1" w:rsidRDefault="00E643D1" w:rsidP="00E643D1">
      <w:pPr>
        <w:spacing w:after="0" w:line="259" w:lineRule="auto"/>
        <w:rPr>
          <w:rFonts w:ascii="Calibri" w:eastAsia="Calibri" w:hAnsi="Calibri" w:cs="Times New Roman"/>
        </w:rPr>
      </w:pPr>
    </w:p>
    <w:p w14:paraId="6C924B16" w14:textId="77777777" w:rsidR="00E643D1" w:rsidRPr="00E643D1" w:rsidRDefault="00E643D1" w:rsidP="00E643D1">
      <w:pPr>
        <w:spacing w:after="0" w:line="259" w:lineRule="auto"/>
        <w:rPr>
          <w:rFonts w:ascii="Calibri" w:eastAsia="Calibri" w:hAnsi="Calibri" w:cs="Times New Roman"/>
        </w:rPr>
      </w:pPr>
    </w:p>
    <w:p w14:paraId="107A706F" w14:textId="44380799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88580B" w14:textId="6DA66134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EC0579" w14:textId="539AB6EB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68258B" w14:textId="43752CF9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4B2075" w14:textId="3A28CD5F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5B7713" w14:textId="77777777" w:rsidR="00513C06" w:rsidRP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165507" w14:textId="13707C35" w:rsidR="00513C06" w:rsidRPr="00513C06" w:rsidRDefault="00513C06" w:rsidP="00E04894">
      <w:pPr>
        <w:spacing w:after="160" w:line="259" w:lineRule="auto"/>
        <w:ind w:left="-284" w:right="-4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A805A2" w14:textId="1B2043FD" w:rsidR="00ED67B0" w:rsidRDefault="00ED67B0" w:rsidP="00ED67B0"/>
    <w:p w14:paraId="3FDCF25D" w14:textId="1A4AAF22" w:rsidR="00E643D1" w:rsidRDefault="00E643D1" w:rsidP="00ED67B0"/>
    <w:p w14:paraId="3E2D5A8F" w14:textId="6CF7E40E" w:rsidR="00E643D1" w:rsidRDefault="00E643D1" w:rsidP="00ED67B0"/>
    <w:p w14:paraId="7CF4F18E" w14:textId="5BE3DA2F" w:rsidR="00E643D1" w:rsidRDefault="00E643D1" w:rsidP="00ED67B0"/>
    <w:p w14:paraId="4F3611D1" w14:textId="68566979" w:rsidR="00E643D1" w:rsidRDefault="00E643D1" w:rsidP="00ED67B0"/>
    <w:p w14:paraId="56192C09" w14:textId="1EBB3062" w:rsidR="00E643D1" w:rsidRDefault="00E643D1" w:rsidP="00ED67B0"/>
    <w:p w14:paraId="0E3BF4A6" w14:textId="2D253E00" w:rsidR="00E643D1" w:rsidRDefault="00E643D1" w:rsidP="00ED67B0"/>
    <w:p w14:paraId="381EB05F" w14:textId="77777777" w:rsidR="00447D3B" w:rsidRDefault="00447D3B" w:rsidP="007178F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188785" w14:textId="77777777" w:rsidR="0033334A" w:rsidRDefault="0033334A" w:rsidP="0033334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DOMINIO DAS ARTES VISUAIS</w:t>
      </w:r>
    </w:p>
    <w:p w14:paraId="5061F8CA" w14:textId="0EE716D4" w:rsidR="0033334A" w:rsidRPr="0033334A" w:rsidRDefault="0033334A" w:rsidP="0033334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</w:p>
    <w:p w14:paraId="79AEC2A9" w14:textId="77777777" w:rsidR="008D4A83" w:rsidRDefault="0033334A" w:rsidP="00F27F03">
      <w:pPr>
        <w:spacing w:after="0" w:line="240" w:lineRule="auto"/>
        <w:ind w:left="-454" w:right="-624"/>
        <w:rPr>
          <w:rFonts w:ascii="Times New Roman" w:eastAsia="Calibri" w:hAnsi="Times New Roman" w:cs="Times New Roman"/>
          <w:sz w:val="24"/>
          <w:szCs w:val="24"/>
        </w:rPr>
      </w:pPr>
      <w:r w:rsidRPr="0033334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256" behindDoc="1" locked="0" layoutInCell="1" allowOverlap="1" wp14:anchorId="4E693E90" wp14:editId="1593B949">
            <wp:simplePos x="0" y="0"/>
            <wp:positionH relativeFrom="margin">
              <wp:posOffset>59055</wp:posOffset>
            </wp:positionH>
            <wp:positionV relativeFrom="paragraph">
              <wp:posOffset>507365</wp:posOffset>
            </wp:positionV>
            <wp:extent cx="5946775" cy="7666990"/>
            <wp:effectExtent l="0" t="0" r="0" b="0"/>
            <wp:wrapTight wrapText="bothSides">
              <wp:wrapPolygon edited="0">
                <wp:start x="0" y="0"/>
                <wp:lineTo x="0" y="21521"/>
                <wp:lineTo x="21519" y="21521"/>
                <wp:lineTo x="21519" y="0"/>
                <wp:lineTo x="0" y="0"/>
              </wp:wrapPolygon>
            </wp:wrapTight>
            <wp:docPr id="6" name="Imagem 6" descr=".. Clown Mosaique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 Clown Mosaique .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" r="6933"/>
                    <a:stretch/>
                  </pic:blipFill>
                  <pic:spPr bwMode="auto">
                    <a:xfrm>
                      <a:off x="0" y="0"/>
                      <a:ext cx="5946775" cy="76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D3B" w:rsidRPr="0033334A">
        <w:rPr>
          <w:rFonts w:ascii="Times New Roman" w:eastAsia="Calibri" w:hAnsi="Times New Roman" w:cs="Times New Roman"/>
          <w:b/>
          <w:bCs/>
          <w:sz w:val="24"/>
          <w:szCs w:val="24"/>
        </w:rPr>
        <w:t>T</w:t>
      </w:r>
      <w:r w:rsidR="00447D3B" w:rsidRPr="00447D3B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="00447D3B" w:rsidRPr="0033334A">
        <w:rPr>
          <w:rFonts w:ascii="Times New Roman" w:eastAsia="Calibri" w:hAnsi="Times New Roman" w:cs="Times New Roman"/>
          <w:b/>
          <w:bCs/>
          <w:sz w:val="24"/>
          <w:szCs w:val="24"/>
        </w:rPr>
        <w:t>refa</w:t>
      </w:r>
      <w:r w:rsidR="00447D3B" w:rsidRPr="00447D3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447D3B" w:rsidRPr="00447D3B">
        <w:rPr>
          <w:rFonts w:ascii="Times New Roman" w:eastAsia="Calibri" w:hAnsi="Times New Roman" w:cs="Times New Roman"/>
          <w:sz w:val="24"/>
          <w:szCs w:val="24"/>
        </w:rPr>
        <w:t xml:space="preserve"> Decora o palhaço</w:t>
      </w:r>
      <w:r w:rsidR="00447D3B" w:rsidRPr="0033334A">
        <w:rPr>
          <w:rFonts w:ascii="Times New Roman" w:eastAsia="Calibri" w:hAnsi="Times New Roman" w:cs="Times New Roman"/>
          <w:sz w:val="24"/>
          <w:szCs w:val="24"/>
        </w:rPr>
        <w:t xml:space="preserve"> a teu gosto</w:t>
      </w:r>
      <w:r w:rsidR="00447D3B" w:rsidRPr="00447D3B">
        <w:rPr>
          <w:rFonts w:ascii="Times New Roman" w:eastAsia="Calibri" w:hAnsi="Times New Roman" w:cs="Times New Roman"/>
          <w:sz w:val="24"/>
          <w:szCs w:val="24"/>
        </w:rPr>
        <w:t xml:space="preserve">. Podes colar materiais alimentares </w:t>
      </w:r>
      <w:r w:rsidR="00447D3B" w:rsidRPr="0033334A">
        <w:rPr>
          <w:rFonts w:ascii="Times New Roman" w:eastAsia="Calibri" w:hAnsi="Times New Roman" w:cs="Times New Roman"/>
          <w:sz w:val="24"/>
          <w:szCs w:val="24"/>
        </w:rPr>
        <w:t>(arroz</w:t>
      </w:r>
      <w:r w:rsidR="00447D3B" w:rsidRPr="00447D3B">
        <w:rPr>
          <w:rFonts w:ascii="Times New Roman" w:eastAsia="Calibri" w:hAnsi="Times New Roman" w:cs="Times New Roman"/>
          <w:sz w:val="24"/>
          <w:szCs w:val="24"/>
        </w:rPr>
        <w:t xml:space="preserve"> ou massa e </w:t>
      </w:r>
      <w:r w:rsidR="00447D3B" w:rsidRPr="0033334A">
        <w:rPr>
          <w:rFonts w:ascii="Times New Roman" w:eastAsia="Calibri" w:hAnsi="Times New Roman" w:cs="Times New Roman"/>
          <w:sz w:val="24"/>
          <w:szCs w:val="24"/>
        </w:rPr>
        <w:t>outros</w:t>
      </w:r>
      <w:r w:rsidR="0023753F" w:rsidRPr="0033334A">
        <w:rPr>
          <w:rFonts w:ascii="Times New Roman" w:eastAsia="Calibri" w:hAnsi="Times New Roman" w:cs="Times New Roman"/>
          <w:sz w:val="24"/>
          <w:szCs w:val="24"/>
        </w:rPr>
        <w:t xml:space="preserve"> …</w:t>
      </w:r>
      <w:r w:rsidR="00447D3B" w:rsidRPr="0033334A">
        <w:rPr>
          <w:rFonts w:ascii="Times New Roman" w:eastAsia="Calibri" w:hAnsi="Times New Roman" w:cs="Times New Roman"/>
          <w:sz w:val="24"/>
          <w:szCs w:val="24"/>
        </w:rPr>
        <w:t xml:space="preserve">podes </w:t>
      </w:r>
      <w:r w:rsidR="00447D3B" w:rsidRPr="00447D3B">
        <w:rPr>
          <w:rFonts w:ascii="Times New Roman" w:eastAsia="Calibri" w:hAnsi="Times New Roman" w:cs="Times New Roman"/>
          <w:sz w:val="24"/>
          <w:szCs w:val="24"/>
        </w:rPr>
        <w:t xml:space="preserve">pintar); materiais de desperdício (como aparas de lápis, papéis de revistas, tecidos, …) e </w:t>
      </w:r>
      <w:r w:rsidR="00447D3B" w:rsidRPr="0033334A">
        <w:rPr>
          <w:rFonts w:ascii="Times New Roman" w:eastAsia="Calibri" w:hAnsi="Times New Roman" w:cs="Times New Roman"/>
          <w:sz w:val="24"/>
          <w:szCs w:val="24"/>
        </w:rPr>
        <w:t xml:space="preserve">podes </w:t>
      </w:r>
      <w:r w:rsidR="00447D3B" w:rsidRPr="00447D3B">
        <w:rPr>
          <w:rFonts w:ascii="Times New Roman" w:eastAsia="Calibri" w:hAnsi="Times New Roman" w:cs="Times New Roman"/>
          <w:sz w:val="24"/>
          <w:szCs w:val="24"/>
        </w:rPr>
        <w:t xml:space="preserve">colorir. </w:t>
      </w:r>
    </w:p>
    <w:p w14:paraId="2E6370F3" w14:textId="4C26704B" w:rsidR="002456C0" w:rsidRPr="00F27F03" w:rsidRDefault="002456C0" w:rsidP="008D4A83">
      <w:pPr>
        <w:spacing w:after="0" w:line="240" w:lineRule="auto"/>
        <w:ind w:left="-454" w:right="-62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4F82173E" w14:textId="77777777" w:rsidR="002F47D1" w:rsidRDefault="002456C0" w:rsidP="002F47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8D4A83">
        <w:rPr>
          <w:rFonts w:ascii="Times New Roman" w:eastAsia="Calibri" w:hAnsi="Times New Roman" w:cs="Times New Roman"/>
          <w:b/>
          <w:sz w:val="28"/>
          <w:szCs w:val="28"/>
        </w:rPr>
        <w:t xml:space="preserve">3, </w:t>
      </w:r>
      <w:r>
        <w:rPr>
          <w:rFonts w:ascii="Times New Roman" w:eastAsia="Calibri" w:hAnsi="Times New Roman" w:cs="Times New Roman"/>
          <w:b/>
          <w:sz w:val="28"/>
          <w:szCs w:val="28"/>
        </w:rPr>
        <w:t>4 e 5 anos)</w:t>
      </w:r>
      <w:r>
        <w:tab/>
      </w:r>
    </w:p>
    <w:p w14:paraId="78FB6F47" w14:textId="37479093" w:rsidR="00447D3B" w:rsidRPr="002F47D1" w:rsidRDefault="002456C0" w:rsidP="002F47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4A83">
        <w:rPr>
          <w:rFonts w:ascii="Times New Roman" w:eastAsia="Calibri" w:hAnsi="Times New Roman" w:cs="Times New Roman"/>
          <w:b/>
          <w:sz w:val="24"/>
          <w:szCs w:val="24"/>
        </w:rPr>
        <w:t>VAMOS RIMAR</w:t>
      </w:r>
    </w:p>
    <w:tbl>
      <w:tblPr>
        <w:tblStyle w:val="TabelacomGrelha"/>
        <w:tblpPr w:leftFromText="141" w:rightFromText="141" w:vertAnchor="text" w:horzAnchor="margin" w:tblpXSpec="center" w:tblpY="499"/>
        <w:tblW w:w="0" w:type="auto"/>
        <w:tblLook w:val="04A0" w:firstRow="1" w:lastRow="0" w:firstColumn="1" w:lastColumn="0" w:noHBand="0" w:noVBand="1"/>
      </w:tblPr>
      <w:tblGrid>
        <w:gridCol w:w="4814"/>
        <w:gridCol w:w="3119"/>
      </w:tblGrid>
      <w:tr w:rsidR="002F47D1" w14:paraId="51F5B752" w14:textId="77777777" w:rsidTr="002F47D1">
        <w:tc>
          <w:tcPr>
            <w:tcW w:w="4814" w:type="dxa"/>
          </w:tcPr>
          <w:p w14:paraId="170BB6CF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TENHO UMAS ORELHAS </w:t>
            </w:r>
            <w:r>
              <w:rPr>
                <w:rFonts w:ascii="Calibri" w:eastAsia="Calibri" w:hAnsi="Calibri" w:cs="Times New Roman"/>
              </w:rPr>
              <w:t xml:space="preserve">QUE </w:t>
            </w:r>
            <w:r w:rsidRPr="002456C0">
              <w:rPr>
                <w:rFonts w:ascii="Calibri" w:eastAsia="Calibri" w:hAnsi="Calibri" w:cs="Times New Roman"/>
              </w:rPr>
              <w:t>ABANAM</w:t>
            </w:r>
          </w:p>
          <w:p w14:paraId="3770E031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E UMA TROMBA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GIGANTE</w:t>
            </w:r>
          </w:p>
          <w:p w14:paraId="00558C19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NESTE ALEGRE CARNAVAL</w:t>
            </w:r>
          </w:p>
          <w:p w14:paraId="6CEC5BD1" w14:textId="77777777" w:rsidR="002F47D1" w:rsidRDefault="002F47D1" w:rsidP="002F47D1">
            <w:pPr>
              <w:rPr>
                <w:rFonts w:ascii="Calibri" w:eastAsia="Calibri" w:hAnsi="Calibri" w:cs="Times New Roman"/>
                <w:b/>
                <w:bCs/>
              </w:rPr>
            </w:pPr>
            <w:r w:rsidRPr="002456C0">
              <w:rPr>
                <w:rFonts w:ascii="Calibri" w:eastAsia="Calibri" w:hAnsi="Calibri" w:cs="Times New Roman"/>
              </w:rPr>
              <w:t xml:space="preserve">DISFARCEI-ME DE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ELEFANTE</w:t>
            </w:r>
          </w:p>
          <w:p w14:paraId="428B5EBB" w14:textId="77777777" w:rsidR="002F47D1" w:rsidRDefault="002F47D1" w:rsidP="002F47D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77BE1342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2F47D1" w14:paraId="2808DA12" w14:textId="77777777" w:rsidTr="002F47D1">
        <w:tc>
          <w:tcPr>
            <w:tcW w:w="4814" w:type="dxa"/>
          </w:tcPr>
          <w:p w14:paraId="5A86B7CD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GOSTO DE MACACADAS</w:t>
            </w:r>
          </w:p>
          <w:p w14:paraId="7D462CB4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SAÍ DE DENTRO DE UM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SACO</w:t>
            </w:r>
          </w:p>
          <w:p w14:paraId="082DF18D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FARTO-ME DE DAR RISADAS</w:t>
            </w:r>
          </w:p>
          <w:p w14:paraId="659860F2" w14:textId="77777777" w:rsidR="002F47D1" w:rsidRDefault="002F47D1" w:rsidP="002F47D1">
            <w:pPr>
              <w:rPr>
                <w:rFonts w:ascii="Calibri" w:eastAsia="Calibri" w:hAnsi="Calibri" w:cs="Times New Roman"/>
                <w:b/>
                <w:bCs/>
              </w:rPr>
            </w:pPr>
            <w:r w:rsidRPr="002456C0">
              <w:rPr>
                <w:rFonts w:ascii="Calibri" w:eastAsia="Calibri" w:hAnsi="Calibri" w:cs="Times New Roman"/>
              </w:rPr>
              <w:t xml:space="preserve">DISFARCEI-ME DE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MACACO</w:t>
            </w:r>
          </w:p>
          <w:p w14:paraId="21CC22FF" w14:textId="77777777" w:rsidR="002F47D1" w:rsidRDefault="002F47D1" w:rsidP="002F47D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2F674683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2F47D1" w14:paraId="78B39FF9" w14:textId="77777777" w:rsidTr="002F47D1">
        <w:tc>
          <w:tcPr>
            <w:tcW w:w="4814" w:type="dxa"/>
          </w:tcPr>
          <w:p w14:paraId="76A2AD24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VIVO NUM BELO JARDIM</w:t>
            </w:r>
          </w:p>
          <w:p w14:paraId="59D93EA7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SOU UMA FLOR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FORMOSA</w:t>
            </w:r>
          </w:p>
          <w:p w14:paraId="7E45812E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TODOS GOSTAM DE MIM</w:t>
            </w:r>
          </w:p>
          <w:p w14:paraId="4B79ACDC" w14:textId="77777777" w:rsidR="002F47D1" w:rsidRDefault="002F47D1" w:rsidP="002F47D1">
            <w:pPr>
              <w:rPr>
                <w:rFonts w:ascii="Calibri" w:eastAsia="Calibri" w:hAnsi="Calibri" w:cs="Times New Roman"/>
                <w:b/>
                <w:bCs/>
              </w:rPr>
            </w:pPr>
            <w:r w:rsidRPr="002456C0">
              <w:rPr>
                <w:rFonts w:ascii="Calibri" w:eastAsia="Calibri" w:hAnsi="Calibri" w:cs="Times New Roman"/>
              </w:rPr>
              <w:t xml:space="preserve">ESTOU DISFARÇADO DE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ROSA</w:t>
            </w:r>
          </w:p>
          <w:p w14:paraId="15E9442C" w14:textId="77777777" w:rsidR="002F47D1" w:rsidRDefault="002F47D1" w:rsidP="002F47D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30E91411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2F47D1" w14:paraId="14887872" w14:textId="77777777" w:rsidTr="002F47D1">
        <w:tc>
          <w:tcPr>
            <w:tcW w:w="4814" w:type="dxa"/>
          </w:tcPr>
          <w:p w14:paraId="1E0CFE75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TENHO RODAS E MUITAS LUZES</w:t>
            </w:r>
          </w:p>
          <w:p w14:paraId="738A90AA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SOU UM CARRO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GIGANTÃO</w:t>
            </w:r>
          </w:p>
          <w:p w14:paraId="25DCB282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ANDO SEMPRE CARREGADO</w:t>
            </w:r>
          </w:p>
          <w:p w14:paraId="1EB8FCAC" w14:textId="77777777" w:rsidR="002F47D1" w:rsidRDefault="002F47D1" w:rsidP="002F47D1">
            <w:pPr>
              <w:rPr>
                <w:rFonts w:ascii="Calibri" w:eastAsia="Calibri" w:hAnsi="Calibri" w:cs="Times New Roman"/>
                <w:b/>
                <w:bCs/>
              </w:rPr>
            </w:pPr>
            <w:r w:rsidRPr="002456C0">
              <w:rPr>
                <w:rFonts w:ascii="Calibri" w:eastAsia="Calibri" w:hAnsi="Calibri" w:cs="Times New Roman"/>
              </w:rPr>
              <w:t xml:space="preserve">DISFARCEI-ME DE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CAMIÃO</w:t>
            </w:r>
          </w:p>
          <w:p w14:paraId="39C204FD" w14:textId="77777777" w:rsidR="002F47D1" w:rsidRDefault="002F47D1" w:rsidP="002F47D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634621B8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2F47D1" w14:paraId="434DEB9D" w14:textId="77777777" w:rsidTr="002F47D1">
        <w:tc>
          <w:tcPr>
            <w:tcW w:w="4814" w:type="dxa"/>
          </w:tcPr>
          <w:p w14:paraId="528176C5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VOU A CASA DA MINHA AVÓZINHA </w:t>
            </w:r>
          </w:p>
          <w:p w14:paraId="4BB636BD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ESPERO NÃO VER UM LOBO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VELHO</w:t>
            </w:r>
          </w:p>
          <w:p w14:paraId="285EBBF7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LEVO UMA CESTA COM DOCES</w:t>
            </w:r>
          </w:p>
          <w:p w14:paraId="555DBB43" w14:textId="77777777" w:rsidR="002F47D1" w:rsidRPr="00F27F03" w:rsidRDefault="002F47D1" w:rsidP="002F47D1">
            <w:pPr>
              <w:rPr>
                <w:rFonts w:ascii="Calibri" w:eastAsia="Calibri" w:hAnsi="Calibri" w:cs="Times New Roman"/>
                <w:b/>
                <w:bCs/>
              </w:rPr>
            </w:pPr>
            <w:r w:rsidRPr="002456C0">
              <w:rPr>
                <w:rFonts w:ascii="Calibri" w:eastAsia="Calibri" w:hAnsi="Calibri" w:cs="Times New Roman"/>
              </w:rPr>
              <w:t xml:space="preserve">VESTI-ME DE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CAPUCHINHO VERMELHO</w:t>
            </w:r>
          </w:p>
          <w:p w14:paraId="07E5CC97" w14:textId="77777777" w:rsidR="002F47D1" w:rsidRDefault="002F47D1" w:rsidP="002F47D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14:paraId="15E668C4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2F47D1" w14:paraId="6CD26625" w14:textId="77777777" w:rsidTr="002F47D1">
        <w:trPr>
          <w:trHeight w:val="1165"/>
        </w:trPr>
        <w:tc>
          <w:tcPr>
            <w:tcW w:w="4814" w:type="dxa"/>
          </w:tcPr>
          <w:p w14:paraId="1F54B9A8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TENHO FOCINHO SIMPÁTICO</w:t>
            </w:r>
          </w:p>
          <w:p w14:paraId="106330C9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POIS SOU MUITO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 xml:space="preserve">BRINCALHÃO </w:t>
            </w:r>
          </w:p>
          <w:p w14:paraId="48533ED3" w14:textId="77777777" w:rsidR="002F47D1" w:rsidRPr="002456C0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>GOSTO DE RILHAR UM OSSO</w:t>
            </w:r>
          </w:p>
          <w:p w14:paraId="3C9DFA25" w14:textId="77777777" w:rsidR="002F47D1" w:rsidRDefault="002F47D1" w:rsidP="002F47D1">
            <w:pPr>
              <w:rPr>
                <w:rFonts w:ascii="Calibri" w:eastAsia="Calibri" w:hAnsi="Calibri" w:cs="Times New Roman"/>
              </w:rPr>
            </w:pPr>
            <w:r w:rsidRPr="002456C0">
              <w:rPr>
                <w:rFonts w:ascii="Calibri" w:eastAsia="Calibri" w:hAnsi="Calibri" w:cs="Times New Roman"/>
              </w:rPr>
              <w:t xml:space="preserve">ESTOU DISFARÇADO DE </w:t>
            </w:r>
            <w:r w:rsidRPr="002456C0">
              <w:rPr>
                <w:rFonts w:ascii="Calibri" w:eastAsia="Calibri" w:hAnsi="Calibri" w:cs="Times New Roman"/>
                <w:b/>
                <w:bCs/>
              </w:rPr>
              <w:t>CÃO</w:t>
            </w:r>
          </w:p>
        </w:tc>
        <w:tc>
          <w:tcPr>
            <w:tcW w:w="3119" w:type="dxa"/>
          </w:tcPr>
          <w:p w14:paraId="139240F3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2F47D1" w14:paraId="0F568D60" w14:textId="77777777" w:rsidTr="002F47D1">
        <w:tc>
          <w:tcPr>
            <w:tcW w:w="7933" w:type="dxa"/>
            <w:gridSpan w:val="2"/>
          </w:tcPr>
          <w:p w14:paraId="5EA5784D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1" locked="0" layoutInCell="1" allowOverlap="1" wp14:anchorId="067A629C" wp14:editId="2025C022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86360</wp:posOffset>
                  </wp:positionV>
                  <wp:extent cx="1219835" cy="1080770"/>
                  <wp:effectExtent l="0" t="0" r="0" b="5080"/>
                  <wp:wrapTight wrapText="bothSides">
                    <wp:wrapPolygon edited="0">
                      <wp:start x="0" y="0"/>
                      <wp:lineTo x="0" y="21321"/>
                      <wp:lineTo x="21251" y="21321"/>
                      <wp:lineTo x="21251" y="0"/>
                      <wp:lineTo x="0" y="0"/>
                    </wp:wrapPolygon>
                  </wp:wrapTight>
                  <wp:docPr id="24" name="Imagem 24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 a imagem de ori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F0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4592" behindDoc="1" locked="0" layoutInCell="1" allowOverlap="1" wp14:anchorId="63489A70" wp14:editId="73599C77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86360</wp:posOffset>
                  </wp:positionV>
                  <wp:extent cx="1303655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148" y="21405"/>
                      <wp:lineTo x="21148" y="0"/>
                      <wp:lineTo x="0" y="0"/>
                    </wp:wrapPolygon>
                  </wp:wrapTight>
                  <wp:docPr id="25" name="Imagem 25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408"/>
                          <a:stretch/>
                        </pic:blipFill>
                        <pic:spPr bwMode="auto">
                          <a:xfrm>
                            <a:off x="0" y="0"/>
                            <a:ext cx="130365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F0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5616" behindDoc="1" locked="0" layoutInCell="1" allowOverlap="1" wp14:anchorId="4FD48301" wp14:editId="26B2AE48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46990</wp:posOffset>
                  </wp:positionV>
                  <wp:extent cx="1510665" cy="1176655"/>
                  <wp:effectExtent l="0" t="0" r="0" b="4445"/>
                  <wp:wrapTight wrapText="bothSides">
                    <wp:wrapPolygon edited="0">
                      <wp:start x="0" y="0"/>
                      <wp:lineTo x="0" y="21332"/>
                      <wp:lineTo x="21246" y="21332"/>
                      <wp:lineTo x="21246" y="0"/>
                      <wp:lineTo x="0" y="0"/>
                    </wp:wrapPolygon>
                  </wp:wrapTight>
                  <wp:docPr id="26" name="Imagem 26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07" r="14021" b="-1"/>
                          <a:stretch/>
                        </pic:blipFill>
                        <pic:spPr bwMode="auto">
                          <a:xfrm>
                            <a:off x="0" y="0"/>
                            <a:ext cx="151066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F0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8688" behindDoc="1" locked="0" layoutInCell="1" allowOverlap="1" wp14:anchorId="2FD4CFBB" wp14:editId="12320F08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1247140</wp:posOffset>
                  </wp:positionV>
                  <wp:extent cx="1195070" cy="1195705"/>
                  <wp:effectExtent l="0" t="0" r="5080" b="4445"/>
                  <wp:wrapTight wrapText="bothSides">
                    <wp:wrapPolygon edited="0">
                      <wp:start x="0" y="0"/>
                      <wp:lineTo x="0" y="21336"/>
                      <wp:lineTo x="21348" y="21336"/>
                      <wp:lineTo x="21348" y="0"/>
                      <wp:lineTo x="0" y="0"/>
                    </wp:wrapPolygon>
                  </wp:wrapTight>
                  <wp:docPr id="29" name="Imagem 29" descr="Resultado de imagem para capuchinho vermel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capuchinho vermel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F0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6640" behindDoc="1" locked="0" layoutInCell="1" allowOverlap="1" wp14:anchorId="25774E12" wp14:editId="6CFAC9CD">
                  <wp:simplePos x="0" y="0"/>
                  <wp:positionH relativeFrom="column">
                    <wp:posOffset>164438</wp:posOffset>
                  </wp:positionH>
                  <wp:positionV relativeFrom="paragraph">
                    <wp:posOffset>1330187</wp:posOffset>
                  </wp:positionV>
                  <wp:extent cx="1240155" cy="1116330"/>
                  <wp:effectExtent l="0" t="0" r="0" b="7620"/>
                  <wp:wrapTight wrapText="bothSides">
                    <wp:wrapPolygon edited="0">
                      <wp:start x="0" y="0"/>
                      <wp:lineTo x="0" y="21379"/>
                      <wp:lineTo x="21235" y="21379"/>
                      <wp:lineTo x="21235" y="0"/>
                      <wp:lineTo x="0" y="0"/>
                    </wp:wrapPolygon>
                  </wp:wrapTight>
                  <wp:docPr id="27" name="Imagem 27" descr="Resultado de imagem para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04FA51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1303AED3" w14:textId="77777777" w:rsidR="002F47D1" w:rsidRDefault="002F47D1" w:rsidP="002F47D1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F27F0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7664" behindDoc="1" locked="0" layoutInCell="1" allowOverlap="1" wp14:anchorId="6C1C9F54" wp14:editId="21193C0C">
                  <wp:simplePos x="0" y="0"/>
                  <wp:positionH relativeFrom="column">
                    <wp:posOffset>1666847</wp:posOffset>
                  </wp:positionH>
                  <wp:positionV relativeFrom="paragraph">
                    <wp:posOffset>1033476</wp:posOffset>
                  </wp:positionV>
                  <wp:extent cx="1430655" cy="1064895"/>
                  <wp:effectExtent l="0" t="0" r="0" b="1905"/>
                  <wp:wrapTight wrapText="bothSides">
                    <wp:wrapPolygon edited="0">
                      <wp:start x="0" y="0"/>
                      <wp:lineTo x="0" y="21252"/>
                      <wp:lineTo x="21284" y="21252"/>
                      <wp:lineTo x="21284" y="0"/>
                      <wp:lineTo x="0" y="0"/>
                    </wp:wrapPolygon>
                  </wp:wrapTight>
                  <wp:docPr id="28" name="Imagem 28" descr="Resultado de imagem para maca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m para maca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73E6B8" w14:textId="6B003379" w:rsidR="002456C0" w:rsidRPr="00F27F03" w:rsidRDefault="00F27F03" w:rsidP="002456C0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27F03">
        <w:rPr>
          <w:rFonts w:ascii="Calibri" w:eastAsia="Calibri" w:hAnsi="Calibri" w:cs="Times New Roman"/>
          <w:b/>
          <w:bCs/>
          <w:sz w:val="28"/>
          <w:szCs w:val="28"/>
        </w:rPr>
        <w:t xml:space="preserve">Recorta a imagem e cola na quadra rimada correspondente. </w:t>
      </w:r>
    </w:p>
    <w:p w14:paraId="1DE7AB89" w14:textId="77777777" w:rsidR="002456C0" w:rsidRPr="002456C0" w:rsidRDefault="002456C0" w:rsidP="002456C0">
      <w:pPr>
        <w:spacing w:after="160" w:line="259" w:lineRule="auto"/>
        <w:rPr>
          <w:rFonts w:ascii="Calibri" w:eastAsia="Calibri" w:hAnsi="Calibri" w:cs="Times New Roman"/>
        </w:rPr>
      </w:pPr>
    </w:p>
    <w:p w14:paraId="762308B7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64023116"/>
    </w:p>
    <w:p w14:paraId="465B9124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41A736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A1EE53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AAF51D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864238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018FDA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DABFB9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1E5C7A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E8DB4F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155349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4FE1A1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457C8A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040880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D7241D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4CBE5E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EAA3D0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AF3A8F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BB3827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29F767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224DEC" w14:textId="77777777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298A33" w14:textId="3912574E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AC2ADF" w14:textId="795F02A2" w:rsidR="002456C0" w:rsidRDefault="002456C0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41367E" w14:textId="31C61E1B" w:rsidR="002456C0" w:rsidRDefault="008D4A83" w:rsidP="008D4A8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NOME:_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______________________ DATA:______________</w:t>
      </w:r>
    </w:p>
    <w:p w14:paraId="0625E4B8" w14:textId="76D44A06" w:rsid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Hlk64023856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73A805A3" w14:textId="2ED74F53" w:rsidR="0051415A" w:rsidRP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(4 e 5 anos)</w:t>
      </w:r>
      <w:r w:rsidR="00ED67B0">
        <w:tab/>
      </w:r>
    </w:p>
    <w:bookmarkEnd w:id="1"/>
    <w:bookmarkEnd w:id="2"/>
    <w:p w14:paraId="73A805A4" w14:textId="475F61CB" w:rsidR="0051415A" w:rsidRPr="007178FF" w:rsidRDefault="00E643D1" w:rsidP="0051415A">
      <w:pPr>
        <w:rPr>
          <w:rFonts w:ascii="Times New Roman" w:hAnsi="Times New Roman" w:cs="Times New Roman"/>
        </w:rPr>
      </w:pPr>
      <w:r w:rsidRPr="007178FF">
        <w:rPr>
          <w:rFonts w:ascii="Times New Roman" w:hAnsi="Times New Roman" w:cs="Times New Roman"/>
        </w:rPr>
        <w:t>Reproduz as Palavra</w:t>
      </w:r>
      <w:r w:rsidR="007178FF">
        <w:rPr>
          <w:rFonts w:ascii="Times New Roman" w:hAnsi="Times New Roman" w:cs="Times New Roman"/>
        </w:rPr>
        <w:t>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</w:tblGrid>
      <w:tr w:rsidR="00E643D1" w14:paraId="2BC714B4" w14:textId="77777777" w:rsidTr="00E643D1">
        <w:tc>
          <w:tcPr>
            <w:tcW w:w="1604" w:type="dxa"/>
          </w:tcPr>
          <w:p w14:paraId="70DAE971" w14:textId="0BDFA954" w:rsidR="00E643D1" w:rsidRPr="00E643D1" w:rsidRDefault="0023753F" w:rsidP="00E643D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</w:t>
            </w:r>
          </w:p>
        </w:tc>
        <w:tc>
          <w:tcPr>
            <w:tcW w:w="1605" w:type="dxa"/>
          </w:tcPr>
          <w:p w14:paraId="193A85B8" w14:textId="1E6FA255" w:rsidR="00E643D1" w:rsidRPr="00E643D1" w:rsidRDefault="0023753F" w:rsidP="00E643D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  <w:tc>
          <w:tcPr>
            <w:tcW w:w="1605" w:type="dxa"/>
          </w:tcPr>
          <w:p w14:paraId="7528AC72" w14:textId="3BB34DCD" w:rsidR="00E643D1" w:rsidRPr="00E643D1" w:rsidRDefault="0023753F" w:rsidP="00E643D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</w:t>
            </w:r>
          </w:p>
        </w:tc>
        <w:tc>
          <w:tcPr>
            <w:tcW w:w="1605" w:type="dxa"/>
          </w:tcPr>
          <w:p w14:paraId="346C91FE" w14:textId="68BC90C7" w:rsidR="00E643D1" w:rsidRPr="00E643D1" w:rsidRDefault="0023753F" w:rsidP="00E643D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</w:t>
            </w:r>
          </w:p>
        </w:tc>
        <w:tc>
          <w:tcPr>
            <w:tcW w:w="1605" w:type="dxa"/>
          </w:tcPr>
          <w:p w14:paraId="44298B6C" w14:textId="250B244C" w:rsidR="00E643D1" w:rsidRPr="00E643D1" w:rsidRDefault="0023753F" w:rsidP="00E643D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</w:tr>
      <w:tr w:rsidR="00E643D1" w14:paraId="057B2591" w14:textId="77777777" w:rsidTr="00E643D1">
        <w:tc>
          <w:tcPr>
            <w:tcW w:w="1604" w:type="dxa"/>
          </w:tcPr>
          <w:p w14:paraId="24382AB4" w14:textId="77777777" w:rsidR="00E643D1" w:rsidRDefault="00E643D1" w:rsidP="0051415A"/>
          <w:p w14:paraId="0F71F78A" w14:textId="38EE2CC4" w:rsidR="00E643D1" w:rsidRDefault="00E643D1" w:rsidP="0051415A"/>
        </w:tc>
        <w:tc>
          <w:tcPr>
            <w:tcW w:w="1605" w:type="dxa"/>
          </w:tcPr>
          <w:p w14:paraId="22321AD0" w14:textId="77777777" w:rsidR="00E643D1" w:rsidRDefault="00E643D1" w:rsidP="0051415A"/>
        </w:tc>
        <w:tc>
          <w:tcPr>
            <w:tcW w:w="1605" w:type="dxa"/>
          </w:tcPr>
          <w:p w14:paraId="773B6172" w14:textId="77777777" w:rsidR="00E643D1" w:rsidRDefault="00E643D1" w:rsidP="0051415A"/>
        </w:tc>
        <w:tc>
          <w:tcPr>
            <w:tcW w:w="1605" w:type="dxa"/>
          </w:tcPr>
          <w:p w14:paraId="3C1641FC" w14:textId="77777777" w:rsidR="00E643D1" w:rsidRDefault="00E643D1" w:rsidP="0051415A"/>
        </w:tc>
        <w:tc>
          <w:tcPr>
            <w:tcW w:w="1605" w:type="dxa"/>
          </w:tcPr>
          <w:p w14:paraId="3CEE25DB" w14:textId="77777777" w:rsidR="00E643D1" w:rsidRDefault="00E643D1" w:rsidP="0051415A"/>
        </w:tc>
      </w:tr>
    </w:tbl>
    <w:p w14:paraId="73A805A5" w14:textId="19CB0A84" w:rsidR="0051415A" w:rsidRDefault="0051415A" w:rsidP="0051415A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214"/>
        <w:gridCol w:w="1231"/>
        <w:gridCol w:w="1193"/>
        <w:gridCol w:w="1207"/>
        <w:gridCol w:w="1178"/>
        <w:gridCol w:w="1178"/>
        <w:gridCol w:w="1214"/>
        <w:gridCol w:w="1214"/>
      </w:tblGrid>
      <w:tr w:rsidR="0023753F" w14:paraId="1370CE24" w14:textId="3A89FE24" w:rsidTr="0023753F">
        <w:tc>
          <w:tcPr>
            <w:tcW w:w="1214" w:type="dxa"/>
          </w:tcPr>
          <w:p w14:paraId="123C7BB0" w14:textId="43A0A758" w:rsidR="0023753F" w:rsidRPr="00E643D1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</w:p>
        </w:tc>
        <w:tc>
          <w:tcPr>
            <w:tcW w:w="1231" w:type="dxa"/>
          </w:tcPr>
          <w:p w14:paraId="3561C9E8" w14:textId="0540A4DA" w:rsidR="0023753F" w:rsidRPr="00E643D1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193" w:type="dxa"/>
          </w:tcPr>
          <w:p w14:paraId="038BA140" w14:textId="1C00F66C" w:rsidR="0023753F" w:rsidRPr="00E643D1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</w:t>
            </w:r>
          </w:p>
        </w:tc>
        <w:tc>
          <w:tcPr>
            <w:tcW w:w="1207" w:type="dxa"/>
          </w:tcPr>
          <w:p w14:paraId="1EB5D12B" w14:textId="6BFA3BB0" w:rsidR="0023753F" w:rsidRPr="00E643D1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</w:t>
            </w:r>
          </w:p>
        </w:tc>
        <w:tc>
          <w:tcPr>
            <w:tcW w:w="1178" w:type="dxa"/>
          </w:tcPr>
          <w:p w14:paraId="00B316B6" w14:textId="79D0C073" w:rsidR="0023753F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178" w:type="dxa"/>
          </w:tcPr>
          <w:p w14:paraId="2B2F93E2" w14:textId="5874032C" w:rsidR="0023753F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</w:t>
            </w:r>
          </w:p>
        </w:tc>
        <w:tc>
          <w:tcPr>
            <w:tcW w:w="1214" w:type="dxa"/>
          </w:tcPr>
          <w:p w14:paraId="40262BF3" w14:textId="75AA9183" w:rsidR="0023753F" w:rsidRPr="00E643D1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214" w:type="dxa"/>
          </w:tcPr>
          <w:p w14:paraId="5AE78909" w14:textId="2B9D4953" w:rsidR="0023753F" w:rsidRPr="00E643D1" w:rsidRDefault="0023753F" w:rsidP="00D32A6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</w:t>
            </w:r>
          </w:p>
        </w:tc>
      </w:tr>
      <w:tr w:rsidR="0023753F" w14:paraId="0C29AE25" w14:textId="7F8115ED" w:rsidTr="0023753F">
        <w:tc>
          <w:tcPr>
            <w:tcW w:w="1214" w:type="dxa"/>
          </w:tcPr>
          <w:p w14:paraId="69A0EBC8" w14:textId="77777777" w:rsidR="0023753F" w:rsidRDefault="0023753F" w:rsidP="00D32A6B"/>
          <w:p w14:paraId="5D82340B" w14:textId="77777777" w:rsidR="0023753F" w:rsidRDefault="0023753F" w:rsidP="00D32A6B"/>
        </w:tc>
        <w:tc>
          <w:tcPr>
            <w:tcW w:w="1231" w:type="dxa"/>
          </w:tcPr>
          <w:p w14:paraId="67136269" w14:textId="77777777" w:rsidR="0023753F" w:rsidRDefault="0023753F" w:rsidP="00D32A6B"/>
        </w:tc>
        <w:tc>
          <w:tcPr>
            <w:tcW w:w="1193" w:type="dxa"/>
          </w:tcPr>
          <w:p w14:paraId="6DB33CDE" w14:textId="77777777" w:rsidR="0023753F" w:rsidRDefault="0023753F" w:rsidP="00D32A6B"/>
        </w:tc>
        <w:tc>
          <w:tcPr>
            <w:tcW w:w="1207" w:type="dxa"/>
          </w:tcPr>
          <w:p w14:paraId="103311FA" w14:textId="77777777" w:rsidR="0023753F" w:rsidRDefault="0023753F" w:rsidP="00D32A6B"/>
        </w:tc>
        <w:tc>
          <w:tcPr>
            <w:tcW w:w="1178" w:type="dxa"/>
          </w:tcPr>
          <w:p w14:paraId="02725050" w14:textId="77777777" w:rsidR="0023753F" w:rsidRDefault="0023753F" w:rsidP="00D32A6B"/>
        </w:tc>
        <w:tc>
          <w:tcPr>
            <w:tcW w:w="1178" w:type="dxa"/>
          </w:tcPr>
          <w:p w14:paraId="524393B5" w14:textId="77777777" w:rsidR="0023753F" w:rsidRDefault="0023753F" w:rsidP="00D32A6B"/>
        </w:tc>
        <w:tc>
          <w:tcPr>
            <w:tcW w:w="1214" w:type="dxa"/>
          </w:tcPr>
          <w:p w14:paraId="12456B15" w14:textId="4B673AB2" w:rsidR="0023753F" w:rsidRDefault="0023753F" w:rsidP="00D32A6B"/>
        </w:tc>
        <w:tc>
          <w:tcPr>
            <w:tcW w:w="1214" w:type="dxa"/>
          </w:tcPr>
          <w:p w14:paraId="16332860" w14:textId="77777777" w:rsidR="0023753F" w:rsidRDefault="0023753F" w:rsidP="00D32A6B"/>
        </w:tc>
      </w:tr>
    </w:tbl>
    <w:p w14:paraId="73A805A7" w14:textId="45250869" w:rsidR="0051415A" w:rsidRPr="0051415A" w:rsidRDefault="0051415A" w:rsidP="001D4C0A">
      <w:pPr>
        <w:tabs>
          <w:tab w:val="left" w:pos="2400"/>
        </w:tabs>
      </w:pPr>
    </w:p>
    <w:p w14:paraId="73A805A8" w14:textId="507BA8EF" w:rsidR="0051415A" w:rsidRPr="0051415A" w:rsidRDefault="007178FF" w:rsidP="0051415A">
      <w:r>
        <w:t>Re</w:t>
      </w:r>
      <w:r w:rsidR="0023753F">
        <w:t>aliza os grafismos com cores coloridas</w:t>
      </w:r>
    </w:p>
    <w:p w14:paraId="1F1102EC" w14:textId="564C2ABB" w:rsidR="00895BC7" w:rsidRPr="0051415A" w:rsidRDefault="0023753F" w:rsidP="0051415A">
      <w:r w:rsidRPr="0023753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6400" behindDoc="1" locked="0" layoutInCell="1" allowOverlap="1" wp14:anchorId="64F2AFDD" wp14:editId="3A5D08E6">
            <wp:simplePos x="0" y="0"/>
            <wp:positionH relativeFrom="column">
              <wp:posOffset>710841</wp:posOffset>
            </wp:positionH>
            <wp:positionV relativeFrom="paragraph">
              <wp:posOffset>11127</wp:posOffset>
            </wp:positionV>
            <wp:extent cx="4035600" cy="5475600"/>
            <wp:effectExtent l="0" t="0" r="3175" b="0"/>
            <wp:wrapTight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20" name="Imagem 20" descr="29-palha%252525C3%252525A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-palha%252525C3%252525A7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54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9D6FD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01085E5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98D64AE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1EFD697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8323BD8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5E48C46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ABF5EEC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459DE61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F3A7BC3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E482838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EA19A10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55E3CAD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5B6A972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7661358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6010AF4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2C53F13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D520940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DF6D810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79D6C10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2C85EC3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A4E54DD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A17CFBF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3B21275" w14:textId="77777777" w:rsidR="0023753F" w:rsidRDefault="0023753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079DED9" w14:textId="77777777" w:rsidR="004D3705" w:rsidRDefault="004D3705" w:rsidP="004D3705">
      <w:pPr>
        <w:spacing w:after="0" w:line="240" w:lineRule="auto"/>
        <w:rPr>
          <w:b/>
          <w:bCs/>
          <w:sz w:val="28"/>
          <w:szCs w:val="28"/>
        </w:rPr>
      </w:pPr>
    </w:p>
    <w:p w14:paraId="2C33CD8A" w14:textId="77777777" w:rsidR="004D3705" w:rsidRDefault="004D3705" w:rsidP="004D370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5A60EB17" w14:textId="382C5D4E" w:rsidR="004D3705" w:rsidRPr="007178FF" w:rsidRDefault="004D3705" w:rsidP="004D370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  <w:r>
        <w:tab/>
      </w:r>
    </w:p>
    <w:p w14:paraId="6E8A6A6A" w14:textId="77777777" w:rsidR="004D3705" w:rsidRDefault="004D370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FD96396" w14:textId="7EA73D82" w:rsidR="004D3705" w:rsidRDefault="004D370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70EF9657" wp14:editId="32677A06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6120000" cy="6663600"/>
            <wp:effectExtent l="0" t="0" r="0" b="4445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1" name="Imagem 1" descr="Resultado de imagem para padroes de carnaval na  educaçao pre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droes de carnaval na  educaçao pre 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8" b="3146"/>
                    <a:stretch/>
                  </pic:blipFill>
                  <pic:spPr bwMode="auto">
                    <a:xfrm>
                      <a:off x="0" y="0"/>
                      <a:ext cx="61200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EDA06" w14:textId="77777777" w:rsidR="004D3705" w:rsidRDefault="004D370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F216AE0" w14:textId="42AC7704" w:rsidR="004D3705" w:rsidRDefault="004D370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NOME:_</w:t>
      </w:r>
      <w:proofErr w:type="gramEnd"/>
      <w:r>
        <w:rPr>
          <w:b/>
          <w:bCs/>
          <w:sz w:val="28"/>
          <w:szCs w:val="28"/>
        </w:rPr>
        <w:t>______________________________DATA:__________________________</w:t>
      </w:r>
    </w:p>
    <w:p w14:paraId="65C195B7" w14:textId="7BDD94ED" w:rsidR="004D3705" w:rsidRDefault="004D370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36A496B" w14:textId="77777777" w:rsidR="004D3705" w:rsidRDefault="004D370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8456BD9" w14:textId="77777777" w:rsidR="008D4A83" w:rsidRDefault="008D4A83" w:rsidP="008D4A8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Linguagem Oral e Abordagem à Escrita</w:t>
      </w:r>
    </w:p>
    <w:p w14:paraId="5A473760" w14:textId="5E2DB60A" w:rsidR="008D4A83" w:rsidRDefault="006B4548" w:rsidP="006B4548">
      <w:pPr>
        <w:spacing w:after="0" w:line="259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(4</w:t>
      </w:r>
      <w:r w:rsidR="008D4A83">
        <w:rPr>
          <w:rFonts w:ascii="Times New Roman" w:eastAsia="Calibri" w:hAnsi="Times New Roman" w:cs="Times New Roman"/>
          <w:b/>
          <w:sz w:val="28"/>
          <w:szCs w:val="28"/>
        </w:rPr>
        <w:t xml:space="preserve"> e 5 anos)</w:t>
      </w:r>
    </w:p>
    <w:p w14:paraId="3DE52554" w14:textId="77777777" w:rsidR="002F47D1" w:rsidRDefault="002F47D1" w:rsidP="006B4548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D8410" w14:textId="4C10DC6D" w:rsidR="006B4548" w:rsidRPr="002F47D1" w:rsidRDefault="006B4548" w:rsidP="006B4548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47D1">
        <w:rPr>
          <w:rFonts w:ascii="Times New Roman" w:hAnsi="Times New Roman" w:cs="Times New Roman"/>
          <w:b/>
          <w:bCs/>
          <w:sz w:val="24"/>
          <w:szCs w:val="24"/>
        </w:rPr>
        <w:t>Vamos brincar com as rimas?</w:t>
      </w:r>
    </w:p>
    <w:p w14:paraId="32905CF4" w14:textId="0C92C8CA" w:rsidR="006B4548" w:rsidRDefault="006B4548" w:rsidP="006B4548">
      <w:pPr>
        <w:spacing w:after="0" w:line="259" w:lineRule="auto"/>
      </w:pPr>
      <w:r w:rsidRPr="002F47D1">
        <w:rPr>
          <w:rFonts w:ascii="Times New Roman" w:hAnsi="Times New Roman" w:cs="Times New Roman"/>
          <w:sz w:val="24"/>
          <w:szCs w:val="24"/>
        </w:rPr>
        <w:t>Encontra as palavras em falta, que rimem com a última palavra do segundo verso nas diferentes quadras.</w:t>
      </w:r>
    </w:p>
    <w:p w14:paraId="762DA01B" w14:textId="5EA1C1BD" w:rsidR="006B4548" w:rsidRDefault="006B4548" w:rsidP="006B4548">
      <w:pPr>
        <w:spacing w:after="0" w:line="259" w:lineRule="auto"/>
      </w:pPr>
    </w:p>
    <w:p w14:paraId="7E92587B" w14:textId="77777777" w:rsidR="002F47D1" w:rsidRDefault="002F47D1" w:rsidP="006B4548">
      <w:pPr>
        <w:spacing w:after="0" w:line="259" w:lineRule="auto"/>
      </w:pPr>
    </w:p>
    <w:p w14:paraId="50CE22B3" w14:textId="2EA9CE85" w:rsidR="006B4548" w:rsidRPr="006B4548" w:rsidRDefault="006B4548" w:rsidP="006B4548">
      <w:pPr>
        <w:spacing w:after="0" w:line="259" w:lineRule="auto"/>
        <w:rPr>
          <w:sz w:val="28"/>
          <w:szCs w:val="28"/>
        </w:rPr>
      </w:pPr>
      <w:r w:rsidRPr="006B4548">
        <w:rPr>
          <w:sz w:val="28"/>
          <w:szCs w:val="28"/>
        </w:rPr>
        <w:t xml:space="preserve">Viva o carnaval </w:t>
      </w:r>
    </w:p>
    <w:p w14:paraId="18200E34" w14:textId="6E618B05" w:rsidR="006B4548" w:rsidRPr="006B4548" w:rsidRDefault="006B4548" w:rsidP="006B4548">
      <w:pPr>
        <w:spacing w:after="0" w:line="259" w:lineRule="auto"/>
        <w:rPr>
          <w:sz w:val="28"/>
          <w:szCs w:val="28"/>
        </w:rPr>
      </w:pPr>
      <w:r w:rsidRPr="006B4548">
        <w:rPr>
          <w:sz w:val="28"/>
          <w:szCs w:val="28"/>
        </w:rPr>
        <w:t xml:space="preserve">Viva a </w:t>
      </w:r>
      <w:r w:rsidRPr="006B4548">
        <w:rPr>
          <w:b/>
          <w:bCs/>
          <w:sz w:val="28"/>
          <w:szCs w:val="28"/>
        </w:rPr>
        <w:t>palhaçada</w:t>
      </w:r>
    </w:p>
    <w:p w14:paraId="4238E5BC" w14:textId="062B352C" w:rsidR="006B4548" w:rsidRPr="006B4548" w:rsidRDefault="006B4548" w:rsidP="006B4548">
      <w:pPr>
        <w:spacing w:after="0" w:line="259" w:lineRule="auto"/>
        <w:rPr>
          <w:sz w:val="28"/>
          <w:szCs w:val="28"/>
        </w:rPr>
      </w:pPr>
      <w:r w:rsidRPr="006B4548">
        <w:rPr>
          <w:sz w:val="28"/>
          <w:szCs w:val="28"/>
        </w:rPr>
        <w:t xml:space="preserve">Nariz de batata </w:t>
      </w:r>
    </w:p>
    <w:p w14:paraId="39D09159" w14:textId="0A753546" w:rsidR="006B4548" w:rsidRPr="006B4548" w:rsidRDefault="006B4548" w:rsidP="006B4548">
      <w:pPr>
        <w:spacing w:after="0" w:line="259" w:lineRule="auto"/>
        <w:rPr>
          <w:sz w:val="24"/>
          <w:szCs w:val="24"/>
        </w:rPr>
      </w:pPr>
      <w:r w:rsidRPr="006B4548">
        <w:rPr>
          <w:sz w:val="28"/>
          <w:szCs w:val="28"/>
        </w:rPr>
        <w:t>e a boca __________________</w:t>
      </w:r>
    </w:p>
    <w:p w14:paraId="13FF3E33" w14:textId="4B5AE3A2" w:rsidR="002456C0" w:rsidRDefault="002456C0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8DBAC38" w14:textId="1E6ACF8A" w:rsidR="006B4548" w:rsidRDefault="006B4548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2A8A9E4" w14:textId="77777777" w:rsidR="006B4548" w:rsidRDefault="006B4548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C63E165" w14:textId="2827B4E4" w:rsidR="002456C0" w:rsidRPr="006B4548" w:rsidRDefault="006B4548" w:rsidP="006B4548">
      <w:pPr>
        <w:spacing w:after="0" w:line="240" w:lineRule="auto"/>
        <w:rPr>
          <w:sz w:val="28"/>
          <w:szCs w:val="28"/>
        </w:rPr>
      </w:pPr>
      <w:r w:rsidRPr="006B4548">
        <w:rPr>
          <w:sz w:val="28"/>
          <w:szCs w:val="28"/>
        </w:rPr>
        <w:t xml:space="preserve">De palhaço vou-me vestir </w:t>
      </w:r>
    </w:p>
    <w:p w14:paraId="69934345" w14:textId="165F56C4" w:rsidR="006B4548" w:rsidRPr="006B4548" w:rsidRDefault="006B4548" w:rsidP="006B4548">
      <w:pPr>
        <w:spacing w:after="0" w:line="240" w:lineRule="auto"/>
        <w:rPr>
          <w:sz w:val="28"/>
          <w:szCs w:val="28"/>
        </w:rPr>
      </w:pPr>
      <w:r w:rsidRPr="006B4548">
        <w:rPr>
          <w:sz w:val="28"/>
          <w:szCs w:val="28"/>
        </w:rPr>
        <w:t xml:space="preserve">Para engraçado </w:t>
      </w:r>
      <w:r w:rsidRPr="006B4548">
        <w:rPr>
          <w:b/>
          <w:bCs/>
          <w:sz w:val="28"/>
          <w:szCs w:val="28"/>
        </w:rPr>
        <w:t>ficar</w:t>
      </w:r>
    </w:p>
    <w:p w14:paraId="3202AAF7" w14:textId="76DD39BB" w:rsidR="006B4548" w:rsidRPr="006B4548" w:rsidRDefault="006B4548" w:rsidP="006B4548">
      <w:pPr>
        <w:spacing w:after="0" w:line="240" w:lineRule="auto"/>
        <w:rPr>
          <w:sz w:val="28"/>
          <w:szCs w:val="28"/>
        </w:rPr>
      </w:pPr>
      <w:r w:rsidRPr="006B4548">
        <w:rPr>
          <w:sz w:val="28"/>
          <w:szCs w:val="28"/>
        </w:rPr>
        <w:t>E com os meus amigos</w:t>
      </w:r>
    </w:p>
    <w:p w14:paraId="169C8E89" w14:textId="11B20E59" w:rsidR="006B4548" w:rsidRPr="006B4548" w:rsidRDefault="006B4548" w:rsidP="006B4548">
      <w:pPr>
        <w:spacing w:after="0" w:line="240" w:lineRule="auto"/>
        <w:rPr>
          <w:sz w:val="28"/>
          <w:szCs w:val="28"/>
        </w:rPr>
      </w:pPr>
      <w:r w:rsidRPr="006B4548">
        <w:rPr>
          <w:sz w:val="28"/>
          <w:szCs w:val="28"/>
        </w:rPr>
        <w:t>Eu vou ____________________</w:t>
      </w:r>
    </w:p>
    <w:p w14:paraId="3E344BBC" w14:textId="77777777" w:rsidR="006B4548" w:rsidRPr="006B4548" w:rsidRDefault="006B4548" w:rsidP="006B4548">
      <w:pPr>
        <w:spacing w:after="0" w:line="240" w:lineRule="auto"/>
        <w:rPr>
          <w:sz w:val="28"/>
          <w:szCs w:val="28"/>
        </w:rPr>
      </w:pPr>
    </w:p>
    <w:p w14:paraId="035478F2" w14:textId="5AB0971B" w:rsidR="006B4548" w:rsidRDefault="006B4548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B8A7792" w14:textId="4A19F8CD" w:rsidR="006B4548" w:rsidRDefault="006B4548" w:rsidP="002F47D1">
      <w:pPr>
        <w:spacing w:after="0" w:line="240" w:lineRule="auto"/>
        <w:rPr>
          <w:b/>
          <w:bCs/>
          <w:sz w:val="28"/>
          <w:szCs w:val="28"/>
        </w:rPr>
      </w:pPr>
    </w:p>
    <w:p w14:paraId="616AA55D" w14:textId="52D9695E" w:rsidR="006B4548" w:rsidRPr="002F47D1" w:rsidRDefault="002F47D1" w:rsidP="006B45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</w:t>
      </w:r>
      <w:r w:rsidR="006B4548" w:rsidRPr="002F47D1">
        <w:rPr>
          <w:sz w:val="28"/>
          <w:szCs w:val="28"/>
        </w:rPr>
        <w:t xml:space="preserve">o </w:t>
      </w:r>
      <w:r w:rsidRPr="002F47D1">
        <w:rPr>
          <w:sz w:val="28"/>
          <w:szCs w:val="28"/>
        </w:rPr>
        <w:t xml:space="preserve">carnaval </w:t>
      </w:r>
      <w:r>
        <w:rPr>
          <w:sz w:val="28"/>
          <w:szCs w:val="28"/>
        </w:rPr>
        <w:t xml:space="preserve">vou </w:t>
      </w:r>
      <w:r w:rsidR="006B4548" w:rsidRPr="002F47D1">
        <w:rPr>
          <w:sz w:val="28"/>
          <w:szCs w:val="28"/>
        </w:rPr>
        <w:t>brincar</w:t>
      </w:r>
    </w:p>
    <w:p w14:paraId="43A0B761" w14:textId="33A755A5" w:rsidR="006B4548" w:rsidRPr="002F47D1" w:rsidRDefault="006B4548" w:rsidP="006B4548">
      <w:pPr>
        <w:spacing w:after="0" w:line="240" w:lineRule="auto"/>
        <w:rPr>
          <w:sz w:val="28"/>
          <w:szCs w:val="28"/>
        </w:rPr>
      </w:pPr>
      <w:r w:rsidRPr="002F47D1">
        <w:rPr>
          <w:sz w:val="28"/>
          <w:szCs w:val="28"/>
        </w:rPr>
        <w:t>posso ser enfermeiro ou</w:t>
      </w:r>
      <w:r w:rsidRPr="002F47D1">
        <w:rPr>
          <w:b/>
          <w:bCs/>
          <w:sz w:val="28"/>
          <w:szCs w:val="28"/>
        </w:rPr>
        <w:t xml:space="preserve"> doutor</w:t>
      </w:r>
    </w:p>
    <w:p w14:paraId="358D5F47" w14:textId="79AC1655" w:rsidR="006B4548" w:rsidRDefault="006B4548" w:rsidP="006B4548">
      <w:pPr>
        <w:spacing w:after="0" w:line="240" w:lineRule="auto"/>
        <w:rPr>
          <w:sz w:val="28"/>
          <w:szCs w:val="28"/>
        </w:rPr>
      </w:pPr>
      <w:r w:rsidRPr="002F47D1">
        <w:rPr>
          <w:sz w:val="28"/>
          <w:szCs w:val="28"/>
        </w:rPr>
        <w:t>borboleta ou princesa</w:t>
      </w:r>
    </w:p>
    <w:p w14:paraId="59E1BD41" w14:textId="6B4F5CA3" w:rsidR="002F47D1" w:rsidRPr="002F47D1" w:rsidRDefault="002F47D1" w:rsidP="006B45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pirata ou ________________</w:t>
      </w:r>
    </w:p>
    <w:p w14:paraId="563BE990" w14:textId="29FDA773" w:rsidR="006B4548" w:rsidRDefault="006B4548" w:rsidP="006B4548">
      <w:pPr>
        <w:spacing w:after="0" w:line="240" w:lineRule="auto"/>
        <w:rPr>
          <w:b/>
          <w:bCs/>
          <w:sz w:val="28"/>
          <w:szCs w:val="28"/>
        </w:rPr>
      </w:pPr>
    </w:p>
    <w:p w14:paraId="45DA08E7" w14:textId="4F596B4E" w:rsidR="006B4548" w:rsidRDefault="006B4548" w:rsidP="006B4548">
      <w:pPr>
        <w:spacing w:after="0" w:line="240" w:lineRule="auto"/>
        <w:rPr>
          <w:b/>
          <w:bCs/>
          <w:sz w:val="28"/>
          <w:szCs w:val="28"/>
        </w:rPr>
      </w:pPr>
    </w:p>
    <w:p w14:paraId="34767CA8" w14:textId="40991365" w:rsidR="002F47D1" w:rsidRDefault="002F47D1" w:rsidP="006B4548">
      <w:pPr>
        <w:spacing w:after="0" w:line="240" w:lineRule="auto"/>
        <w:rPr>
          <w:b/>
          <w:bCs/>
          <w:sz w:val="28"/>
          <w:szCs w:val="28"/>
        </w:rPr>
      </w:pPr>
    </w:p>
    <w:p w14:paraId="1980EA2E" w14:textId="014276A0" w:rsidR="002F47D1" w:rsidRPr="002F47D1" w:rsidRDefault="002F47D1" w:rsidP="006B4548">
      <w:pPr>
        <w:spacing w:after="0" w:line="240" w:lineRule="auto"/>
        <w:rPr>
          <w:sz w:val="28"/>
          <w:szCs w:val="28"/>
        </w:rPr>
      </w:pPr>
      <w:r w:rsidRPr="002F47D1">
        <w:rPr>
          <w:sz w:val="28"/>
          <w:szCs w:val="28"/>
        </w:rPr>
        <w:t xml:space="preserve">Confettis e serpentinas </w:t>
      </w:r>
    </w:p>
    <w:p w14:paraId="7C31CF7F" w14:textId="7032E446" w:rsidR="002F47D1" w:rsidRPr="002F47D1" w:rsidRDefault="002F47D1" w:rsidP="006B4548">
      <w:pPr>
        <w:spacing w:after="0" w:line="240" w:lineRule="auto"/>
        <w:rPr>
          <w:sz w:val="28"/>
          <w:szCs w:val="28"/>
        </w:rPr>
      </w:pPr>
      <w:r w:rsidRPr="002F47D1">
        <w:rPr>
          <w:sz w:val="28"/>
          <w:szCs w:val="28"/>
        </w:rPr>
        <w:t xml:space="preserve">para o ar eu vou </w:t>
      </w:r>
      <w:r w:rsidRPr="002F47D1">
        <w:rPr>
          <w:b/>
          <w:bCs/>
          <w:sz w:val="28"/>
          <w:szCs w:val="28"/>
        </w:rPr>
        <w:t>atirar</w:t>
      </w:r>
    </w:p>
    <w:p w14:paraId="6B6C4198" w14:textId="6F9DE546" w:rsidR="002F47D1" w:rsidRPr="002F47D1" w:rsidRDefault="002F47D1" w:rsidP="006B4548">
      <w:pPr>
        <w:spacing w:after="0" w:line="240" w:lineRule="auto"/>
        <w:rPr>
          <w:sz w:val="28"/>
          <w:szCs w:val="28"/>
        </w:rPr>
      </w:pPr>
      <w:r w:rsidRPr="002F47D1">
        <w:rPr>
          <w:sz w:val="28"/>
          <w:szCs w:val="28"/>
        </w:rPr>
        <w:t xml:space="preserve">Ora vamos todos </w:t>
      </w:r>
    </w:p>
    <w:p w14:paraId="1771B47B" w14:textId="51F360B7" w:rsidR="002F47D1" w:rsidRPr="002F47D1" w:rsidRDefault="002F47D1" w:rsidP="006B45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Pr="002F47D1">
        <w:rPr>
          <w:sz w:val="28"/>
          <w:szCs w:val="28"/>
        </w:rPr>
        <w:t>o carnaval__________________</w:t>
      </w:r>
    </w:p>
    <w:p w14:paraId="395AEC95" w14:textId="77777777" w:rsidR="002F47D1" w:rsidRPr="002F47D1" w:rsidRDefault="002F47D1" w:rsidP="006B4548">
      <w:pPr>
        <w:spacing w:after="0" w:line="240" w:lineRule="auto"/>
        <w:rPr>
          <w:sz w:val="28"/>
          <w:szCs w:val="28"/>
        </w:rPr>
      </w:pPr>
    </w:p>
    <w:p w14:paraId="4B89E5C7" w14:textId="2C50DECD" w:rsidR="002F47D1" w:rsidRDefault="002F47D1" w:rsidP="006B4548">
      <w:pPr>
        <w:spacing w:after="0" w:line="240" w:lineRule="auto"/>
        <w:rPr>
          <w:b/>
          <w:bCs/>
          <w:sz w:val="28"/>
          <w:szCs w:val="28"/>
        </w:rPr>
      </w:pPr>
    </w:p>
    <w:p w14:paraId="4F7803A8" w14:textId="4A31213E" w:rsidR="006B4548" w:rsidRDefault="006B4548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9D51FDD" w14:textId="6034410B" w:rsidR="006B4548" w:rsidRDefault="006B4548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C8CBB41" w14:textId="1DF8A613" w:rsidR="006B4548" w:rsidRDefault="006B4548" w:rsidP="002F47D1">
      <w:pPr>
        <w:spacing w:after="0" w:line="240" w:lineRule="auto"/>
        <w:rPr>
          <w:b/>
          <w:bCs/>
          <w:sz w:val="28"/>
          <w:szCs w:val="28"/>
        </w:rPr>
      </w:pPr>
    </w:p>
    <w:p w14:paraId="46BA3459" w14:textId="77777777" w:rsidR="002456C0" w:rsidRDefault="002456C0" w:rsidP="002F47D1">
      <w:pPr>
        <w:spacing w:after="0" w:line="240" w:lineRule="auto"/>
        <w:rPr>
          <w:b/>
          <w:bCs/>
          <w:sz w:val="28"/>
          <w:szCs w:val="28"/>
        </w:rPr>
      </w:pPr>
    </w:p>
    <w:p w14:paraId="29167134" w14:textId="7ECAD780" w:rsid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774AC85F" w14:textId="00AE8A5C" w:rsidR="007178FF" w:rsidRP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(4 e 5 anos)</w:t>
      </w:r>
    </w:p>
    <w:p w14:paraId="482AF95E" w14:textId="79E49A66" w:rsidR="0023753F" w:rsidRPr="002456C0" w:rsidRDefault="0023753F" w:rsidP="002375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3753F">
        <w:rPr>
          <w:rFonts w:ascii="Times New Roman" w:eastAsia="Calibri" w:hAnsi="Times New Roman" w:cs="Times New Roman"/>
          <w:sz w:val="24"/>
          <w:szCs w:val="24"/>
        </w:rPr>
        <w:t xml:space="preserve">Encontra o padrão correto. Liga o retalho de tecido </w:t>
      </w:r>
      <w:r w:rsidRPr="002456C0">
        <w:rPr>
          <w:rFonts w:ascii="Times New Roman" w:eastAsia="Calibri" w:hAnsi="Times New Roman" w:cs="Times New Roman"/>
          <w:sz w:val="24"/>
          <w:szCs w:val="24"/>
        </w:rPr>
        <w:t>à</w:t>
      </w:r>
      <w:r w:rsidRPr="0023753F">
        <w:rPr>
          <w:rFonts w:ascii="Times New Roman" w:eastAsia="Calibri" w:hAnsi="Times New Roman" w:cs="Times New Roman"/>
          <w:sz w:val="24"/>
          <w:szCs w:val="24"/>
        </w:rPr>
        <w:t xml:space="preserve"> peça de vestuário com o mesmo padrão.</w:t>
      </w:r>
    </w:p>
    <w:p w14:paraId="3478491D" w14:textId="205028ED" w:rsidR="0023753F" w:rsidRPr="0023753F" w:rsidRDefault="0023753F" w:rsidP="0023753F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23753F">
        <w:rPr>
          <w:rFonts w:ascii="Calibri" w:eastAsia="Calibri" w:hAnsi="Calibri" w:cs="Times New Roman"/>
          <w:b/>
          <w:bCs/>
          <w:noProof/>
        </w:rPr>
        <w:drawing>
          <wp:anchor distT="0" distB="0" distL="114300" distR="114300" simplePos="0" relativeHeight="251685376" behindDoc="1" locked="0" layoutInCell="1" allowOverlap="1" wp14:anchorId="3E3ECC89" wp14:editId="64340FF2">
            <wp:simplePos x="0" y="0"/>
            <wp:positionH relativeFrom="margin">
              <wp:align>left</wp:align>
            </wp:positionH>
            <wp:positionV relativeFrom="paragraph">
              <wp:posOffset>169628</wp:posOffset>
            </wp:positionV>
            <wp:extent cx="5671820" cy="7437120"/>
            <wp:effectExtent l="19050" t="19050" r="24130" b="11430"/>
            <wp:wrapTight wrapText="bothSides">
              <wp:wrapPolygon edited="0">
                <wp:start x="-73" y="-55"/>
                <wp:lineTo x="-73" y="21578"/>
                <wp:lineTo x="21619" y="21578"/>
                <wp:lineTo x="21619" y="-55"/>
                <wp:lineTo x="-73" y="-55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341" r="1739" b="5024"/>
                    <a:stretch/>
                  </pic:blipFill>
                  <pic:spPr bwMode="auto">
                    <a:xfrm>
                      <a:off x="0" y="0"/>
                      <a:ext cx="5671820" cy="7437120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05AF" w14:textId="5A918707" w:rsidR="0051415A" w:rsidRDefault="0051415A" w:rsidP="0051415A"/>
    <w:p w14:paraId="1BF60E02" w14:textId="24F2C281" w:rsidR="0023753F" w:rsidRDefault="0023753F" w:rsidP="0051415A"/>
    <w:p w14:paraId="6C546F0D" w14:textId="73875CE7" w:rsidR="0023753F" w:rsidRDefault="0023753F" w:rsidP="0051415A"/>
    <w:p w14:paraId="597E2CD0" w14:textId="31583759" w:rsidR="0023753F" w:rsidRDefault="0023753F" w:rsidP="0051415A"/>
    <w:p w14:paraId="4067A979" w14:textId="63DD4B5D" w:rsidR="0023753F" w:rsidRDefault="0023753F" w:rsidP="0051415A"/>
    <w:p w14:paraId="3BA128C5" w14:textId="30A5DC51" w:rsidR="0023753F" w:rsidRDefault="0023753F" w:rsidP="0051415A"/>
    <w:p w14:paraId="6601E597" w14:textId="71D1CDB6" w:rsidR="0023753F" w:rsidRDefault="0023753F" w:rsidP="0051415A"/>
    <w:p w14:paraId="18CDA2A0" w14:textId="23E48FFF" w:rsidR="0023753F" w:rsidRDefault="0023753F" w:rsidP="0051415A"/>
    <w:p w14:paraId="1274E223" w14:textId="29140A8B" w:rsidR="0023753F" w:rsidRDefault="0023753F" w:rsidP="0051415A"/>
    <w:p w14:paraId="00E54852" w14:textId="771432C0" w:rsidR="0023753F" w:rsidRDefault="0023753F" w:rsidP="0051415A"/>
    <w:p w14:paraId="5CEBDC19" w14:textId="5F67831F" w:rsidR="0023753F" w:rsidRDefault="0023753F" w:rsidP="0051415A"/>
    <w:p w14:paraId="211E2683" w14:textId="1CB838CC" w:rsidR="0023753F" w:rsidRDefault="0023753F" w:rsidP="0051415A"/>
    <w:p w14:paraId="6267AF57" w14:textId="3EBE9684" w:rsidR="0023753F" w:rsidRDefault="0023753F" w:rsidP="0051415A"/>
    <w:p w14:paraId="30A10DBC" w14:textId="2D98BF96" w:rsidR="0023753F" w:rsidRDefault="0023753F" w:rsidP="0051415A"/>
    <w:p w14:paraId="57FAB29C" w14:textId="47A2F1B3" w:rsidR="0023753F" w:rsidRDefault="0023753F" w:rsidP="0051415A"/>
    <w:p w14:paraId="511F3080" w14:textId="34947B7D" w:rsidR="0023753F" w:rsidRDefault="0023753F" w:rsidP="0051415A"/>
    <w:p w14:paraId="3F522DD9" w14:textId="4EB5A397" w:rsidR="0023753F" w:rsidRDefault="0023753F" w:rsidP="0051415A"/>
    <w:p w14:paraId="2951B5D1" w14:textId="3EB8E439" w:rsidR="0023753F" w:rsidRDefault="0023753F" w:rsidP="0051415A"/>
    <w:p w14:paraId="56183B9E" w14:textId="7AB3FF3A" w:rsidR="0023753F" w:rsidRDefault="0023753F" w:rsidP="0051415A"/>
    <w:p w14:paraId="66534450" w14:textId="23708ECD" w:rsidR="0023753F" w:rsidRDefault="0023753F" w:rsidP="0051415A"/>
    <w:p w14:paraId="30230ADE" w14:textId="4B64A98F" w:rsidR="0023753F" w:rsidRDefault="0023753F" w:rsidP="0051415A"/>
    <w:p w14:paraId="6FC9B4A7" w14:textId="2824657A" w:rsidR="0023753F" w:rsidRDefault="0023753F" w:rsidP="0051415A"/>
    <w:p w14:paraId="1755C813" w14:textId="50E930B5" w:rsidR="0023753F" w:rsidRDefault="0023753F" w:rsidP="0051415A"/>
    <w:p w14:paraId="289B5CA3" w14:textId="70771511" w:rsidR="002456C0" w:rsidRPr="002456C0" w:rsidRDefault="0023753F" w:rsidP="002456C0">
      <w:r>
        <w:t>NOME________________________________ DATA______________________</w:t>
      </w:r>
    </w:p>
    <w:p w14:paraId="28062205" w14:textId="7BF2B1C9" w:rsid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73A805B4" w14:textId="6B3DB35A" w:rsidR="002048AF" w:rsidRPr="002456C0" w:rsidRDefault="007178FF" w:rsidP="002456C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(4 e 5 anos)</w:t>
      </w:r>
    </w:p>
    <w:p w14:paraId="73A805B5" w14:textId="20B1BA4A" w:rsidR="002048AF" w:rsidRPr="002456C0" w:rsidRDefault="002456C0" w:rsidP="002048AF">
      <w:pPr>
        <w:rPr>
          <w:b/>
          <w:bCs/>
        </w:rPr>
      </w:pPr>
      <w:r w:rsidRPr="002456C0">
        <w:rPr>
          <w:rFonts w:ascii="Calibri" w:eastAsia="Calibri" w:hAnsi="Calibri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6BCE04E1" wp14:editId="5284E368">
            <wp:simplePos x="0" y="0"/>
            <wp:positionH relativeFrom="margin">
              <wp:align>left</wp:align>
            </wp:positionH>
            <wp:positionV relativeFrom="paragraph">
              <wp:posOffset>196298</wp:posOffset>
            </wp:positionV>
            <wp:extent cx="4046220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458" y="21522"/>
                <wp:lineTo x="21458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39"/>
                    <a:stretch/>
                  </pic:blipFill>
                  <pic:spPr bwMode="auto">
                    <a:xfrm>
                      <a:off x="0" y="0"/>
                      <a:ext cx="4059789" cy="42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705" w:rsidRPr="002456C0">
        <w:rPr>
          <w:b/>
          <w:bCs/>
          <w:sz w:val="24"/>
          <w:szCs w:val="24"/>
        </w:rPr>
        <w:t>Pinta os padrões de acordo com o código de cores indicado na figura</w:t>
      </w:r>
      <w:r>
        <w:rPr>
          <w:b/>
          <w:bCs/>
          <w:sz w:val="24"/>
          <w:szCs w:val="24"/>
        </w:rPr>
        <w:t>.</w:t>
      </w:r>
    </w:p>
    <w:p w14:paraId="73A805B6" w14:textId="554FDB00" w:rsidR="002048AF" w:rsidRPr="002048AF" w:rsidRDefault="002048AF" w:rsidP="002048AF"/>
    <w:p w14:paraId="73A805B7" w14:textId="59CFFC06" w:rsidR="002F592A" w:rsidRDefault="002048AF" w:rsidP="002048AF">
      <w:pPr>
        <w:tabs>
          <w:tab w:val="left" w:pos="5703"/>
        </w:tabs>
      </w:pPr>
      <w:r>
        <w:tab/>
      </w:r>
    </w:p>
    <w:p w14:paraId="1B046A4B" w14:textId="136E793E" w:rsidR="007178FF" w:rsidRDefault="007178FF" w:rsidP="002048AF">
      <w:pPr>
        <w:tabs>
          <w:tab w:val="left" w:pos="5703"/>
        </w:tabs>
      </w:pPr>
    </w:p>
    <w:p w14:paraId="102E09A1" w14:textId="5134319D" w:rsidR="007178FF" w:rsidRDefault="007178FF" w:rsidP="002048AF">
      <w:pPr>
        <w:tabs>
          <w:tab w:val="left" w:pos="5703"/>
        </w:tabs>
      </w:pPr>
    </w:p>
    <w:p w14:paraId="5A6042DA" w14:textId="39F197D6" w:rsidR="007178FF" w:rsidRDefault="007178FF" w:rsidP="002048AF">
      <w:pPr>
        <w:tabs>
          <w:tab w:val="left" w:pos="5703"/>
        </w:tabs>
      </w:pPr>
    </w:p>
    <w:p w14:paraId="045AC323" w14:textId="28FCD9C0" w:rsidR="007178FF" w:rsidRDefault="007178FF" w:rsidP="002048AF">
      <w:pPr>
        <w:tabs>
          <w:tab w:val="left" w:pos="5703"/>
        </w:tabs>
      </w:pPr>
    </w:p>
    <w:p w14:paraId="073A71E5" w14:textId="68301B2E" w:rsidR="007178FF" w:rsidRDefault="007178FF" w:rsidP="002048AF">
      <w:pPr>
        <w:tabs>
          <w:tab w:val="left" w:pos="5703"/>
        </w:tabs>
      </w:pPr>
    </w:p>
    <w:p w14:paraId="188FAE5F" w14:textId="5B213340" w:rsidR="007178FF" w:rsidRDefault="007178FF" w:rsidP="002048AF">
      <w:pPr>
        <w:tabs>
          <w:tab w:val="left" w:pos="5703"/>
        </w:tabs>
      </w:pPr>
    </w:p>
    <w:p w14:paraId="23B7F5B2" w14:textId="6359602A" w:rsidR="007178FF" w:rsidRDefault="007178FF" w:rsidP="002048AF">
      <w:pPr>
        <w:tabs>
          <w:tab w:val="left" w:pos="5703"/>
        </w:tabs>
      </w:pPr>
    </w:p>
    <w:p w14:paraId="76CB156E" w14:textId="6802058F" w:rsidR="007178FF" w:rsidRDefault="007178FF" w:rsidP="002048AF">
      <w:pPr>
        <w:tabs>
          <w:tab w:val="left" w:pos="5703"/>
        </w:tabs>
      </w:pPr>
    </w:p>
    <w:p w14:paraId="309C2EAB" w14:textId="72B7294A" w:rsidR="007178FF" w:rsidRDefault="007178FF" w:rsidP="002048AF">
      <w:pPr>
        <w:tabs>
          <w:tab w:val="left" w:pos="5703"/>
        </w:tabs>
      </w:pPr>
    </w:p>
    <w:p w14:paraId="77B7ED8C" w14:textId="662102D4" w:rsidR="007178FF" w:rsidRDefault="007178FF" w:rsidP="002048AF">
      <w:pPr>
        <w:tabs>
          <w:tab w:val="left" w:pos="5703"/>
        </w:tabs>
      </w:pPr>
    </w:p>
    <w:p w14:paraId="75061B2D" w14:textId="77777777" w:rsidR="00F31ECA" w:rsidRDefault="00F31ECA" w:rsidP="002048AF">
      <w:pPr>
        <w:tabs>
          <w:tab w:val="left" w:pos="5703"/>
        </w:tabs>
        <w:rPr>
          <w:b/>
          <w:bCs/>
          <w:sz w:val="24"/>
          <w:szCs w:val="24"/>
        </w:rPr>
      </w:pPr>
    </w:p>
    <w:p w14:paraId="1B76594F" w14:textId="4B2567A6" w:rsidR="007178FF" w:rsidRPr="002456C0" w:rsidRDefault="002456C0" w:rsidP="002048AF">
      <w:pPr>
        <w:tabs>
          <w:tab w:val="left" w:pos="5703"/>
        </w:tabs>
        <w:rPr>
          <w:b/>
          <w:bCs/>
          <w:sz w:val="24"/>
          <w:szCs w:val="24"/>
        </w:rPr>
      </w:pPr>
      <w:r w:rsidRPr="002456C0">
        <w:rPr>
          <w:b/>
          <w:bCs/>
          <w:sz w:val="24"/>
          <w:szCs w:val="24"/>
        </w:rPr>
        <w:t xml:space="preserve">Pinta os balões de acordo com </w:t>
      </w:r>
      <w:r>
        <w:rPr>
          <w:b/>
          <w:bCs/>
          <w:sz w:val="24"/>
          <w:szCs w:val="24"/>
        </w:rPr>
        <w:t xml:space="preserve">o padrão </w:t>
      </w:r>
      <w:r w:rsidRPr="002456C0">
        <w:rPr>
          <w:b/>
          <w:bCs/>
          <w:sz w:val="24"/>
          <w:szCs w:val="24"/>
        </w:rPr>
        <w:t>de cores.</w:t>
      </w:r>
    </w:p>
    <w:p w14:paraId="6D657B2A" w14:textId="1C032F9E" w:rsidR="007178FF" w:rsidRDefault="002456C0" w:rsidP="002048AF">
      <w:pPr>
        <w:tabs>
          <w:tab w:val="left" w:pos="5703"/>
        </w:tabs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0BD8CA27" wp14:editId="2468159D">
            <wp:simplePos x="0" y="0"/>
            <wp:positionH relativeFrom="column">
              <wp:posOffset>2466919</wp:posOffset>
            </wp:positionH>
            <wp:positionV relativeFrom="paragraph">
              <wp:posOffset>8890</wp:posOffset>
            </wp:positionV>
            <wp:extent cx="3303905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421" y="21532"/>
                <wp:lineTo x="21421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0" b="19554"/>
                    <a:stretch/>
                  </pic:blipFill>
                  <pic:spPr bwMode="auto">
                    <a:xfrm>
                      <a:off x="0" y="0"/>
                      <a:ext cx="33039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802DA" w14:textId="365617F7" w:rsidR="007178FF" w:rsidRDefault="007178FF" w:rsidP="002048AF">
      <w:pPr>
        <w:tabs>
          <w:tab w:val="left" w:pos="5703"/>
        </w:tabs>
      </w:pPr>
    </w:p>
    <w:p w14:paraId="04E562D5" w14:textId="4D283EEF" w:rsidR="0023753F" w:rsidRDefault="0023753F" w:rsidP="002048AF">
      <w:pPr>
        <w:tabs>
          <w:tab w:val="left" w:pos="5703"/>
        </w:tabs>
      </w:pPr>
    </w:p>
    <w:p w14:paraId="5173C5BD" w14:textId="6175C630" w:rsidR="0023753F" w:rsidRDefault="0023753F" w:rsidP="002048AF">
      <w:pPr>
        <w:tabs>
          <w:tab w:val="left" w:pos="5703"/>
        </w:tabs>
      </w:pPr>
    </w:p>
    <w:p w14:paraId="7E411A2B" w14:textId="2295D1B1" w:rsidR="0023753F" w:rsidRDefault="0023753F" w:rsidP="002048AF">
      <w:pPr>
        <w:tabs>
          <w:tab w:val="left" w:pos="5703"/>
        </w:tabs>
      </w:pPr>
    </w:p>
    <w:p w14:paraId="689A46B2" w14:textId="0196FAE0" w:rsidR="0023753F" w:rsidRDefault="0023753F" w:rsidP="002048AF">
      <w:pPr>
        <w:tabs>
          <w:tab w:val="left" w:pos="5703"/>
        </w:tabs>
      </w:pPr>
    </w:p>
    <w:p w14:paraId="18231F8C" w14:textId="167DEBDF" w:rsidR="0023753F" w:rsidRDefault="0023753F" w:rsidP="002048AF">
      <w:pPr>
        <w:tabs>
          <w:tab w:val="left" w:pos="5703"/>
        </w:tabs>
      </w:pPr>
    </w:p>
    <w:p w14:paraId="77CE76DA" w14:textId="4EC183CF" w:rsidR="0023753F" w:rsidRDefault="0023753F" w:rsidP="002048AF">
      <w:pPr>
        <w:tabs>
          <w:tab w:val="left" w:pos="5703"/>
        </w:tabs>
      </w:pPr>
    </w:p>
    <w:p w14:paraId="70EA8C84" w14:textId="711D8881" w:rsidR="004D3705" w:rsidRDefault="004D3705" w:rsidP="002048AF">
      <w:pPr>
        <w:tabs>
          <w:tab w:val="left" w:pos="5703"/>
        </w:tabs>
      </w:pPr>
    </w:p>
    <w:p w14:paraId="150AB414" w14:textId="56AB1671" w:rsidR="004D3705" w:rsidRDefault="004D3705" w:rsidP="002048AF">
      <w:pPr>
        <w:tabs>
          <w:tab w:val="left" w:pos="5703"/>
        </w:tabs>
      </w:pPr>
    </w:p>
    <w:p w14:paraId="44A4AAE0" w14:textId="5B3B5CA3" w:rsidR="004D3705" w:rsidRPr="002F47D1" w:rsidRDefault="002F47D1" w:rsidP="002F47D1">
      <w:pPr>
        <w:tabs>
          <w:tab w:val="left" w:pos="5703"/>
        </w:tabs>
      </w:pPr>
      <w:r>
        <w:t>NOME: ______________________________ DATA: ___________________</w:t>
      </w:r>
    </w:p>
    <w:p w14:paraId="231900E4" w14:textId="51D71DF2" w:rsidR="007178FF" w:rsidRDefault="007178FF" w:rsidP="007178FF">
      <w:pPr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082322B3" w14:textId="7C3C24AB" w:rsidR="004D3705" w:rsidRDefault="007178FF" w:rsidP="004D37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(3 e 4 anos)</w:t>
      </w:r>
    </w:p>
    <w:p w14:paraId="02F591E6" w14:textId="46F6E659" w:rsidR="007178FF" w:rsidRPr="007178FF" w:rsidRDefault="004D3705" w:rsidP="00717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Pinta o padrão de acordo com as cores indicadas na imagem</w:t>
      </w:r>
    </w:p>
    <w:p w14:paraId="6F63FA56" w14:textId="5CDBDAE0" w:rsidR="007178FF" w:rsidRDefault="004D3705" w:rsidP="002048AF">
      <w:pPr>
        <w:tabs>
          <w:tab w:val="left" w:pos="5703"/>
        </w:tabs>
      </w:pPr>
      <w:r w:rsidRPr="004D3705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8448" behindDoc="1" locked="0" layoutInCell="1" allowOverlap="1" wp14:anchorId="695FD0AB" wp14:editId="545DBE20">
            <wp:simplePos x="0" y="0"/>
            <wp:positionH relativeFrom="margin">
              <wp:align>center</wp:align>
            </wp:positionH>
            <wp:positionV relativeFrom="paragraph">
              <wp:posOffset>39785</wp:posOffset>
            </wp:positionV>
            <wp:extent cx="5370195" cy="6050915"/>
            <wp:effectExtent l="0" t="0" r="1905" b="6985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" b="18059"/>
                    <a:stretch/>
                  </pic:blipFill>
                  <pic:spPr bwMode="auto">
                    <a:xfrm>
                      <a:off x="0" y="0"/>
                      <a:ext cx="5370515" cy="60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37FAF" w14:textId="09205D05" w:rsidR="007178FF" w:rsidRDefault="007178FF" w:rsidP="002048AF">
      <w:pPr>
        <w:tabs>
          <w:tab w:val="left" w:pos="5703"/>
        </w:tabs>
      </w:pPr>
    </w:p>
    <w:p w14:paraId="60B48455" w14:textId="08459450" w:rsidR="007178FF" w:rsidRDefault="007178FF" w:rsidP="002048AF">
      <w:pPr>
        <w:tabs>
          <w:tab w:val="left" w:pos="5703"/>
        </w:tabs>
      </w:pPr>
    </w:p>
    <w:p w14:paraId="705775F6" w14:textId="1E90EB9F" w:rsidR="007178FF" w:rsidRDefault="007178FF" w:rsidP="002048AF">
      <w:pPr>
        <w:tabs>
          <w:tab w:val="left" w:pos="5703"/>
        </w:tabs>
      </w:pPr>
    </w:p>
    <w:p w14:paraId="6FB8CB38" w14:textId="1F592605" w:rsidR="007178FF" w:rsidRDefault="007178FF" w:rsidP="002048AF">
      <w:pPr>
        <w:tabs>
          <w:tab w:val="left" w:pos="5703"/>
        </w:tabs>
      </w:pPr>
    </w:p>
    <w:p w14:paraId="3A145F44" w14:textId="3A977830" w:rsidR="007178FF" w:rsidRDefault="007178FF" w:rsidP="002048AF">
      <w:pPr>
        <w:tabs>
          <w:tab w:val="left" w:pos="5703"/>
        </w:tabs>
      </w:pPr>
    </w:p>
    <w:p w14:paraId="5FEAA406" w14:textId="47A36B2C" w:rsidR="007178FF" w:rsidRDefault="007178FF" w:rsidP="002048AF">
      <w:pPr>
        <w:tabs>
          <w:tab w:val="left" w:pos="5703"/>
        </w:tabs>
      </w:pPr>
    </w:p>
    <w:p w14:paraId="63534D86" w14:textId="7630BB90" w:rsidR="007178FF" w:rsidRDefault="007178FF" w:rsidP="002048AF">
      <w:pPr>
        <w:tabs>
          <w:tab w:val="left" w:pos="5703"/>
        </w:tabs>
      </w:pPr>
    </w:p>
    <w:p w14:paraId="4D3D965A" w14:textId="4B85C1BB" w:rsidR="007178FF" w:rsidRDefault="007178FF" w:rsidP="002048AF">
      <w:pPr>
        <w:tabs>
          <w:tab w:val="left" w:pos="5703"/>
        </w:tabs>
      </w:pPr>
    </w:p>
    <w:p w14:paraId="16998504" w14:textId="0D259CDB" w:rsidR="006054B1" w:rsidRDefault="006054B1" w:rsidP="002048AF">
      <w:pPr>
        <w:tabs>
          <w:tab w:val="left" w:pos="5703"/>
        </w:tabs>
      </w:pPr>
    </w:p>
    <w:p w14:paraId="76FF2C16" w14:textId="3B8E6FD8" w:rsidR="006054B1" w:rsidRDefault="006054B1" w:rsidP="002048AF">
      <w:pPr>
        <w:tabs>
          <w:tab w:val="left" w:pos="5703"/>
        </w:tabs>
      </w:pPr>
    </w:p>
    <w:p w14:paraId="62657640" w14:textId="69766BB6" w:rsidR="006054B1" w:rsidRDefault="006054B1" w:rsidP="002048AF">
      <w:pPr>
        <w:tabs>
          <w:tab w:val="left" w:pos="5703"/>
        </w:tabs>
      </w:pPr>
    </w:p>
    <w:p w14:paraId="7F0F059F" w14:textId="7E57A32A" w:rsidR="006054B1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32"/>
          <w:szCs w:val="32"/>
        </w:rPr>
      </w:pPr>
    </w:p>
    <w:p w14:paraId="3C26A12E" w14:textId="27B40A8E" w:rsidR="006054B1" w:rsidRDefault="006054B1" w:rsidP="002048AF">
      <w:pPr>
        <w:tabs>
          <w:tab w:val="left" w:pos="5703"/>
        </w:tabs>
      </w:pPr>
    </w:p>
    <w:p w14:paraId="3E6B599E" w14:textId="0D447340" w:rsidR="006054B1" w:rsidRDefault="006054B1" w:rsidP="002048AF">
      <w:pPr>
        <w:tabs>
          <w:tab w:val="left" w:pos="5703"/>
        </w:tabs>
      </w:pPr>
    </w:p>
    <w:p w14:paraId="65192BB9" w14:textId="2B53A7F2" w:rsidR="007178FF" w:rsidRDefault="007178FF" w:rsidP="002048AF">
      <w:pPr>
        <w:tabs>
          <w:tab w:val="left" w:pos="5703"/>
        </w:tabs>
      </w:pPr>
    </w:p>
    <w:p w14:paraId="435EC2FC" w14:textId="256B0FBF" w:rsidR="004D3705" w:rsidRDefault="004D3705" w:rsidP="002048AF">
      <w:pPr>
        <w:tabs>
          <w:tab w:val="left" w:pos="5703"/>
        </w:tabs>
      </w:pPr>
    </w:p>
    <w:p w14:paraId="1747CFD5" w14:textId="38FCCFC2" w:rsidR="004D3705" w:rsidRDefault="004D3705" w:rsidP="002048AF">
      <w:pPr>
        <w:tabs>
          <w:tab w:val="left" w:pos="5703"/>
        </w:tabs>
      </w:pPr>
    </w:p>
    <w:p w14:paraId="55BB13DA" w14:textId="04F56BE3" w:rsidR="004D3705" w:rsidRDefault="004D3705" w:rsidP="002048AF">
      <w:pPr>
        <w:tabs>
          <w:tab w:val="left" w:pos="5703"/>
        </w:tabs>
      </w:pPr>
    </w:p>
    <w:p w14:paraId="5638A733" w14:textId="3938F255" w:rsidR="004D3705" w:rsidRDefault="004D3705" w:rsidP="002048AF">
      <w:pPr>
        <w:tabs>
          <w:tab w:val="left" w:pos="5703"/>
        </w:tabs>
      </w:pPr>
    </w:p>
    <w:p w14:paraId="58B56F2F" w14:textId="77777777" w:rsidR="002F47D1" w:rsidRDefault="002F47D1" w:rsidP="002048AF">
      <w:pPr>
        <w:tabs>
          <w:tab w:val="left" w:pos="5703"/>
        </w:tabs>
      </w:pPr>
    </w:p>
    <w:p w14:paraId="1C31BF5F" w14:textId="76114D59" w:rsidR="004D3705" w:rsidRPr="002048AF" w:rsidRDefault="002456C0" w:rsidP="002048AF">
      <w:pPr>
        <w:tabs>
          <w:tab w:val="left" w:pos="5703"/>
        </w:tabs>
      </w:pPr>
      <w:r>
        <w:t>NOME: _</w:t>
      </w:r>
      <w:r w:rsidR="004D3705">
        <w:t>_________________________________   DATA: ____________________________</w:t>
      </w:r>
    </w:p>
    <w:sectPr w:rsidR="004D3705" w:rsidRPr="002048AF" w:rsidSect="00375C23">
      <w:type w:val="continuous"/>
      <w:pgSz w:w="11907" w:h="16840" w:code="9"/>
      <w:pgMar w:top="1701" w:right="1134" w:bottom="1077" w:left="1134" w:header="709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2B895" w14:textId="77777777" w:rsidR="00D41A62" w:rsidRPr="00327288" w:rsidRDefault="00D41A62" w:rsidP="00327288">
      <w:r>
        <w:separator/>
      </w:r>
    </w:p>
  </w:endnote>
  <w:endnote w:type="continuationSeparator" w:id="0">
    <w:p w14:paraId="6A85E5B5" w14:textId="77777777" w:rsidR="00D41A62" w:rsidRPr="00327288" w:rsidRDefault="00D41A62" w:rsidP="00327288">
      <w:r>
        <w:continuationSeparator/>
      </w:r>
    </w:p>
  </w:endnote>
  <w:endnote w:type="continuationNotice" w:id="1">
    <w:p w14:paraId="42F5B6AE" w14:textId="77777777" w:rsidR="00D41A62" w:rsidRDefault="00D41A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C0" w14:textId="77777777" w:rsidR="00991EBB" w:rsidRDefault="00991EBB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1"/>
      <w:tblW w:w="9631" w:type="dxa"/>
      <w:tblBorders>
        <w:top w:val="single" w:sz="8" w:space="0" w:color="8080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8" w:space="0" w:color="808080"/>
      </w:tblBorders>
      <w:tblLook w:val="04A0" w:firstRow="1" w:lastRow="0" w:firstColumn="1" w:lastColumn="0" w:noHBand="0" w:noVBand="1"/>
    </w:tblPr>
    <w:tblGrid>
      <w:gridCol w:w="1258"/>
      <w:gridCol w:w="6922"/>
      <w:gridCol w:w="1451"/>
    </w:tblGrid>
    <w:tr w:rsidR="006B37ED" w:rsidRPr="006B37ED" w14:paraId="73A805C8" w14:textId="77777777" w:rsidTr="00D32A6B">
      <w:trPr>
        <w:cantSplit/>
        <w:trHeight w:val="846"/>
      </w:trPr>
      <w:tc>
        <w:tcPr>
          <w:tcW w:w="730" w:type="dxa"/>
          <w:textDirection w:val="btLr"/>
        </w:tcPr>
        <w:p w14:paraId="73A805C1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rPr>
              <w:rFonts w:ascii="Tahoma" w:hAnsi="Tahoma" w:cs="Tahoma"/>
              <w:b/>
              <w:color w:val="BFBFBF"/>
              <w:sz w:val="16"/>
              <w:szCs w:val="16"/>
              <w:lang w:eastAsia="pt-PT"/>
            </w:rPr>
          </w:pPr>
        </w:p>
        <w:p w14:paraId="73A805C2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M.FV</w:t>
          </w:r>
        </w:p>
        <w:p w14:paraId="73A805C3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01.2020</w:t>
          </w:r>
        </w:p>
        <w:p w14:paraId="73A805C4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V0</w:t>
          </w:r>
        </w:p>
        <w:p w14:paraId="73A805C5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sz w:val="16"/>
              <w:szCs w:val="16"/>
              <w:lang w:eastAsia="pt-PT"/>
            </w:rPr>
          </w:pPr>
        </w:p>
      </w:tc>
      <w:tc>
        <w:tcPr>
          <w:tcW w:w="7332" w:type="dxa"/>
        </w:tcPr>
        <w:p w14:paraId="73A805C6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noProof/>
              <w:lang w:eastAsia="pt-PT"/>
            </w:rPr>
            <w:drawing>
              <wp:inline distT="0" distB="0" distL="0" distR="0" wp14:anchorId="73A805D2" wp14:editId="73A805D3">
                <wp:extent cx="2580238" cy="506730"/>
                <wp:effectExtent l="0" t="0" r="0" b="7620"/>
                <wp:docPr id="5" name="Image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3620" cy="51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9" w:type="dxa"/>
          <w:vAlign w:val="center"/>
        </w:tcPr>
        <w:p w14:paraId="73A805C7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rFonts w:ascii="Tahoma" w:hAnsi="Tahoma" w:cs="Tahoma"/>
              <w:sz w:val="16"/>
              <w:szCs w:val="16"/>
            </w:rPr>
            <w:t xml:space="preserve">Página |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PAGE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sz w:val="16"/>
              <w:szCs w:val="16"/>
            </w:rPr>
            <w:t>de</w:t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NUMPAGES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73A805C9" w14:textId="77777777" w:rsidR="006B37ED" w:rsidRDefault="006B37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0" w:type="auto"/>
      <w:tblBorders>
        <w:top w:val="single" w:sz="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"/>
      <w:gridCol w:w="6145"/>
      <w:gridCol w:w="2698"/>
    </w:tblGrid>
    <w:tr w:rsidR="00E02436" w14:paraId="73A805CE" w14:textId="77777777" w:rsidTr="00E02436">
      <w:trPr>
        <w:cantSplit/>
        <w:trHeight w:val="704"/>
      </w:trPr>
      <w:tc>
        <w:tcPr>
          <w:tcW w:w="443" w:type="dxa"/>
          <w:textDirection w:val="btLr"/>
        </w:tcPr>
        <w:p w14:paraId="73A805CB" w14:textId="77777777" w:rsidR="00E02436" w:rsidRPr="00E02436" w:rsidRDefault="00E02436" w:rsidP="00E02436">
          <w:pPr>
            <w:pStyle w:val="Rodap"/>
            <w:spacing w:before="60"/>
            <w:ind w:left="113" w:right="113"/>
            <w:rPr>
              <w:rFonts w:ascii="Times New Roman" w:hAnsi="Times New Roman" w:cs="Times New Roman"/>
              <w:noProof/>
              <w:lang w:eastAsia="pt-PT"/>
            </w:rPr>
          </w:pPr>
          <w:r w:rsidRPr="00E02436">
            <w:rPr>
              <w:rFonts w:ascii="Times New Roman" w:hAnsi="Times New Roman" w:cs="Times New Roman"/>
              <w:noProof/>
              <w:color w:val="BFBFBF" w:themeColor="background1" w:themeShade="BF"/>
              <w:sz w:val="14"/>
              <w:lang w:eastAsia="pt-PT"/>
            </w:rPr>
            <w:t>Mod. 00</w:t>
          </w:r>
        </w:p>
      </w:tc>
      <w:tc>
        <w:tcPr>
          <w:tcW w:w="6145" w:type="dxa"/>
        </w:tcPr>
        <w:p w14:paraId="73A805CC" w14:textId="77777777" w:rsidR="00E02436" w:rsidRPr="00327288" w:rsidRDefault="00E02436" w:rsidP="000C6C74">
          <w:pPr>
            <w:pStyle w:val="Rodap"/>
            <w:spacing w:before="60"/>
          </w:pPr>
          <w:r w:rsidRPr="00327288">
            <w:rPr>
              <w:noProof/>
              <w:lang w:eastAsia="pt-PT"/>
            </w:rPr>
            <w:drawing>
              <wp:inline distT="0" distB="0" distL="0" distR="0" wp14:anchorId="73A805D6" wp14:editId="73A805D7">
                <wp:extent cx="2258171" cy="381553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PRegua_Rodape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111" r="60501"/>
                        <a:stretch/>
                      </pic:blipFill>
                      <pic:spPr bwMode="auto">
                        <a:xfrm>
                          <a:off x="0" y="0"/>
                          <a:ext cx="2274943" cy="384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8" w:type="dxa"/>
          <w:vAlign w:val="center"/>
        </w:tcPr>
        <w:p w14:paraId="73A805CD" w14:textId="77777777" w:rsidR="00E02436" w:rsidRPr="00327288" w:rsidRDefault="00E02436" w:rsidP="00AF275E">
          <w:pPr>
            <w:pStyle w:val="Rodap"/>
            <w:jc w:val="right"/>
          </w:pPr>
          <w:r w:rsidRPr="00327288">
            <w:t xml:space="preserve">Página | </w:t>
          </w:r>
          <w:r w:rsidRPr="00327288">
            <w:fldChar w:fldCharType="begin"/>
          </w:r>
          <w:r w:rsidRPr="00327288">
            <w:instrText>PAGE   \* MERGEFORMAT</w:instrText>
          </w:r>
          <w:r w:rsidRPr="00327288">
            <w:fldChar w:fldCharType="separate"/>
          </w:r>
          <w:r>
            <w:rPr>
              <w:noProof/>
            </w:rPr>
            <w:t>1</w:t>
          </w:r>
          <w:r w:rsidRPr="00327288">
            <w:fldChar w:fldCharType="end"/>
          </w:r>
        </w:p>
      </w:tc>
    </w:tr>
  </w:tbl>
  <w:p w14:paraId="73A805CF" w14:textId="77777777" w:rsidR="000B4B2E" w:rsidRPr="0085744C" w:rsidRDefault="000B4B2E" w:rsidP="008574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88439" w14:textId="77777777" w:rsidR="00D41A62" w:rsidRPr="00327288" w:rsidRDefault="00D41A62" w:rsidP="00327288">
      <w:r>
        <w:separator/>
      </w:r>
    </w:p>
  </w:footnote>
  <w:footnote w:type="continuationSeparator" w:id="0">
    <w:p w14:paraId="271BE086" w14:textId="77777777" w:rsidR="00D41A62" w:rsidRPr="00327288" w:rsidRDefault="00D41A62" w:rsidP="00327288">
      <w:r>
        <w:continuationSeparator/>
      </w:r>
    </w:p>
  </w:footnote>
  <w:footnote w:type="continuationNotice" w:id="1">
    <w:p w14:paraId="40B70C9F" w14:textId="77777777" w:rsidR="00D41A62" w:rsidRDefault="00D41A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BE" w14:textId="77777777" w:rsidR="00991EBB" w:rsidRDefault="00991EBB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BF" w14:textId="77777777" w:rsidR="003F1CC1" w:rsidRPr="00EC2BE5" w:rsidRDefault="006B37ED">
    <w:pPr>
      <w:rPr>
        <w:rFonts w:ascii="Tahoma" w:hAnsi="Tahoma" w:cs="Tahoma"/>
      </w:rPr>
    </w:pPr>
    <w:r w:rsidRPr="006B37ED">
      <w:rPr>
        <w:rFonts w:ascii="Times New Roman" w:eastAsia="Times New Roman" w:hAnsi="Times New Roman" w:cs="Times New Roman"/>
        <w:noProof/>
        <w:sz w:val="12"/>
        <w:szCs w:val="21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A805D0" wp14:editId="73A805D1">
              <wp:simplePos x="0" y="0"/>
              <wp:positionH relativeFrom="column">
                <wp:posOffset>-462915</wp:posOffset>
              </wp:positionH>
              <wp:positionV relativeFrom="paragraph">
                <wp:posOffset>-459740</wp:posOffset>
              </wp:positionV>
              <wp:extent cx="7159625" cy="1298575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9625" cy="1298575"/>
                        <a:chOff x="480" y="0"/>
                        <a:chExt cx="11275" cy="2045"/>
                      </a:xfrm>
                    </wpg:grpSpPr>
                    <pic:pic xmlns:pic="http://schemas.openxmlformats.org/drawingml/2006/picture">
                      <pic:nvPicPr>
                        <pic:cNvPr id="1" name="Picture 14" descr="LOGO 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" y="258"/>
                          <a:ext cx="2685" cy="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915" y="467"/>
                          <a:ext cx="4908" cy="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05D8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>AGRUPAMENTO DE ESCOLAS MIGUEL TORGA</w:t>
                            </w:r>
                          </w:p>
                          <w:p w14:paraId="73A805D9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 xml:space="preserve"> SABROSA - </w:t>
                            </w:r>
                            <w:r w:rsidRPr="008F0580">
                              <w:rPr>
                                <w:b/>
                                <w:szCs w:val="21"/>
                              </w:rPr>
                              <w:t>152808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8" y="0"/>
                          <a:ext cx="2477" cy="2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805D0" id="Group 13" o:spid="_x0000_s1027" style="position:absolute;margin-left:-36.45pt;margin-top:-36.2pt;width:563.75pt;height:102.25pt;z-index:251659264" coordorigin="480" coordsize="1127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alt="LOGO ME" style="position:absolute;left:480;top:258;width:268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">
                <v:imagedata r:id="rId3" o:title="LOGO M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3915;top:467;width:490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73A805D8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>AGRUPAMENTO DE ESCOLAS MIGUEL TORGA</w:t>
                      </w:r>
                    </w:p>
                    <w:p w14:paraId="73A805D9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 xml:space="preserve"> SABROSA - </w:t>
                      </w:r>
                      <w:r w:rsidRPr="008F0580">
                        <w:rPr>
                          <w:b/>
                          <w:szCs w:val="21"/>
                        </w:rPr>
                        <w:t>152808</w:t>
                      </w:r>
                    </w:p>
                  </w:txbxContent>
                </v:textbox>
              </v:shape>
              <v:shape id="Picture 16" o:spid="_x0000_s1030" type="#_x0000_t75" style="position:absolute;left:9278;width:2477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CA" w14:textId="77777777" w:rsidR="003F1CC1" w:rsidRPr="00327288" w:rsidRDefault="00327288" w:rsidP="00327288">
    <w:r w:rsidRPr="00327288">
      <w:rPr>
        <w:noProof/>
        <w:lang w:eastAsia="pt-PT"/>
      </w:rPr>
      <w:drawing>
        <wp:inline distT="0" distB="0" distL="0" distR="0" wp14:anchorId="73A805D4" wp14:editId="73A805D5">
          <wp:extent cx="5759450" cy="570865"/>
          <wp:effectExtent l="0" t="0" r="0" b="63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Regua_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D6CA5"/>
    <w:multiLevelType w:val="multilevel"/>
    <w:tmpl w:val="41EEA0EE"/>
    <w:lvl w:ilvl="0">
      <w:start w:val="1"/>
      <w:numFmt w:val="decimal"/>
      <w:pStyle w:val="NUMEPREGU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2"/>
      <w:suff w:val="space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pStyle w:val="NUM3"/>
      <w:suff w:val="space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pStyle w:val="NUM4"/>
      <w:suff w:val="space"/>
      <w:lvlText w:val="%1.%2.%3.%4."/>
      <w:lvlJc w:val="left"/>
      <w:pPr>
        <w:ind w:left="0" w:firstLine="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89F09CA"/>
    <w:multiLevelType w:val="hybridMultilevel"/>
    <w:tmpl w:val="683C60EC"/>
    <w:lvl w:ilvl="0" w:tplc="51B89B18">
      <w:start w:val="1"/>
      <w:numFmt w:val="bullet"/>
      <w:pStyle w:val="MARC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2443"/>
    <w:multiLevelType w:val="hybridMultilevel"/>
    <w:tmpl w:val="8DAEAE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A478A"/>
    <w:multiLevelType w:val="hybridMultilevel"/>
    <w:tmpl w:val="3EAEEF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90B3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B2029BC"/>
    <w:multiLevelType w:val="multilevel"/>
    <w:tmpl w:val="D076E1AA"/>
    <w:lvl w:ilvl="0">
      <w:start w:val="1"/>
      <w:numFmt w:val="lowerLetter"/>
      <w:pStyle w:val="MARCA1"/>
      <w:suff w:val="space"/>
      <w:lvlText w:val="%1)"/>
      <w:lvlJc w:val="left"/>
      <w:pPr>
        <w:ind w:left="601" w:hanging="244"/>
      </w:pPr>
      <w:rPr>
        <w:rFonts w:hint="default"/>
      </w:rPr>
    </w:lvl>
    <w:lvl w:ilvl="1">
      <w:start w:val="1"/>
      <w:numFmt w:val="lowerRoman"/>
      <w:suff w:val="space"/>
      <w:lvlText w:val="%2)"/>
      <w:lvlJc w:val="left"/>
      <w:pPr>
        <w:ind w:left="771" w:hanging="91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1021" w:firstLine="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B8B3035"/>
    <w:multiLevelType w:val="hybridMultilevel"/>
    <w:tmpl w:val="B18608A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22"/>
    <w:rsid w:val="000320BD"/>
    <w:rsid w:val="0004158A"/>
    <w:rsid w:val="00042248"/>
    <w:rsid w:val="00070FED"/>
    <w:rsid w:val="00082F9F"/>
    <w:rsid w:val="00083A39"/>
    <w:rsid w:val="000B4B2E"/>
    <w:rsid w:val="000C6C74"/>
    <w:rsid w:val="000F6B03"/>
    <w:rsid w:val="001141D9"/>
    <w:rsid w:val="00173053"/>
    <w:rsid w:val="00186266"/>
    <w:rsid w:val="001B3D45"/>
    <w:rsid w:val="001D0892"/>
    <w:rsid w:val="001D4C0A"/>
    <w:rsid w:val="001F4BCA"/>
    <w:rsid w:val="002048AF"/>
    <w:rsid w:val="0021744D"/>
    <w:rsid w:val="00226725"/>
    <w:rsid w:val="00232F13"/>
    <w:rsid w:val="0023753F"/>
    <w:rsid w:val="002456C0"/>
    <w:rsid w:val="00270291"/>
    <w:rsid w:val="00272F33"/>
    <w:rsid w:val="002A26A2"/>
    <w:rsid w:val="002A45A7"/>
    <w:rsid w:val="002C7C02"/>
    <w:rsid w:val="002F47D1"/>
    <w:rsid w:val="002F592A"/>
    <w:rsid w:val="00327288"/>
    <w:rsid w:val="00330DE3"/>
    <w:rsid w:val="0033334A"/>
    <w:rsid w:val="003645DC"/>
    <w:rsid w:val="0037127D"/>
    <w:rsid w:val="00373CC1"/>
    <w:rsid w:val="00375C23"/>
    <w:rsid w:val="003A01CE"/>
    <w:rsid w:val="003C1D29"/>
    <w:rsid w:val="003E3113"/>
    <w:rsid w:val="003F1CC1"/>
    <w:rsid w:val="003F713D"/>
    <w:rsid w:val="00447D3B"/>
    <w:rsid w:val="00455B97"/>
    <w:rsid w:val="00483C2E"/>
    <w:rsid w:val="004A1386"/>
    <w:rsid w:val="004D0E82"/>
    <w:rsid w:val="004D3705"/>
    <w:rsid w:val="004D79F5"/>
    <w:rsid w:val="004F2B4B"/>
    <w:rsid w:val="00510FB0"/>
    <w:rsid w:val="00513C06"/>
    <w:rsid w:val="0051415A"/>
    <w:rsid w:val="005152F7"/>
    <w:rsid w:val="00540107"/>
    <w:rsid w:val="005A6DA0"/>
    <w:rsid w:val="005F1FBE"/>
    <w:rsid w:val="006054B1"/>
    <w:rsid w:val="006079BE"/>
    <w:rsid w:val="00622F35"/>
    <w:rsid w:val="00627116"/>
    <w:rsid w:val="00654932"/>
    <w:rsid w:val="00694528"/>
    <w:rsid w:val="006B37ED"/>
    <w:rsid w:val="006B4548"/>
    <w:rsid w:val="006D3E22"/>
    <w:rsid w:val="006D735C"/>
    <w:rsid w:val="006E3E6B"/>
    <w:rsid w:val="007146BC"/>
    <w:rsid w:val="007178FF"/>
    <w:rsid w:val="00733D24"/>
    <w:rsid w:val="0077364D"/>
    <w:rsid w:val="0078203A"/>
    <w:rsid w:val="007E4A46"/>
    <w:rsid w:val="007E5013"/>
    <w:rsid w:val="008042BC"/>
    <w:rsid w:val="0081623B"/>
    <w:rsid w:val="0085744C"/>
    <w:rsid w:val="00860CA5"/>
    <w:rsid w:val="008844BA"/>
    <w:rsid w:val="00890E10"/>
    <w:rsid w:val="00895BC7"/>
    <w:rsid w:val="008D4A83"/>
    <w:rsid w:val="008E1CE7"/>
    <w:rsid w:val="008F0FD5"/>
    <w:rsid w:val="008F5E6D"/>
    <w:rsid w:val="00902122"/>
    <w:rsid w:val="00910C7B"/>
    <w:rsid w:val="0092163F"/>
    <w:rsid w:val="00932B70"/>
    <w:rsid w:val="00964C4F"/>
    <w:rsid w:val="009664C9"/>
    <w:rsid w:val="00972356"/>
    <w:rsid w:val="00986D2E"/>
    <w:rsid w:val="00991EBB"/>
    <w:rsid w:val="009B069F"/>
    <w:rsid w:val="00A60647"/>
    <w:rsid w:val="00A743C8"/>
    <w:rsid w:val="00A935B5"/>
    <w:rsid w:val="00AF275E"/>
    <w:rsid w:val="00B17C0F"/>
    <w:rsid w:val="00B75D0A"/>
    <w:rsid w:val="00BC291B"/>
    <w:rsid w:val="00BF7500"/>
    <w:rsid w:val="00C02D5B"/>
    <w:rsid w:val="00C0425C"/>
    <w:rsid w:val="00C32730"/>
    <w:rsid w:val="00C375BA"/>
    <w:rsid w:val="00C57F10"/>
    <w:rsid w:val="00C77B96"/>
    <w:rsid w:val="00CA7397"/>
    <w:rsid w:val="00CE33B6"/>
    <w:rsid w:val="00D05948"/>
    <w:rsid w:val="00D314C6"/>
    <w:rsid w:val="00D32A6B"/>
    <w:rsid w:val="00D41A62"/>
    <w:rsid w:val="00D4589F"/>
    <w:rsid w:val="00D96023"/>
    <w:rsid w:val="00DE4B0A"/>
    <w:rsid w:val="00DF1AF7"/>
    <w:rsid w:val="00DF5838"/>
    <w:rsid w:val="00E02436"/>
    <w:rsid w:val="00E04894"/>
    <w:rsid w:val="00E36355"/>
    <w:rsid w:val="00E41BE6"/>
    <w:rsid w:val="00E643D1"/>
    <w:rsid w:val="00E71796"/>
    <w:rsid w:val="00EA0D37"/>
    <w:rsid w:val="00EB637C"/>
    <w:rsid w:val="00EC1930"/>
    <w:rsid w:val="00EC2BE5"/>
    <w:rsid w:val="00ED67B0"/>
    <w:rsid w:val="00F062D4"/>
    <w:rsid w:val="00F13996"/>
    <w:rsid w:val="00F27F03"/>
    <w:rsid w:val="00F31ECA"/>
    <w:rsid w:val="00F41E3B"/>
    <w:rsid w:val="00F4320D"/>
    <w:rsid w:val="00F511A8"/>
    <w:rsid w:val="00F56BFC"/>
    <w:rsid w:val="00F73045"/>
    <w:rsid w:val="00F81283"/>
    <w:rsid w:val="00FA5FA1"/>
    <w:rsid w:val="00FB7DE9"/>
    <w:rsid w:val="00FD11E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8059D"/>
  <w15:docId w15:val="{FDF40140-C327-4B4C-B4DB-4089A223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uiPriority="9"/>
    <w:lsdException w:name="heading 2" w:locked="0" w:semiHidden="1" w:uiPriority="0" w:unhideWhenUsed="1"/>
    <w:lsdException w:name="heading 3" w:locked="0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locked/>
    <w:rsid w:val="00083A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locked/>
    <w:rsid w:val="003F1CC1"/>
    <w:pPr>
      <w:keepNext/>
      <w:spacing w:before="120" w:after="120" w:line="240" w:lineRule="auto"/>
      <w:jc w:val="center"/>
      <w:outlineLvl w:val="1"/>
    </w:pPr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paragraph" w:styleId="Ttulo3">
    <w:name w:val="heading 3"/>
    <w:basedOn w:val="Normal"/>
    <w:next w:val="Normal"/>
    <w:link w:val="Ttulo3Carter"/>
    <w:locked/>
    <w:rsid w:val="003F1CC1"/>
    <w:pPr>
      <w:keepNext/>
      <w:spacing w:before="120" w:after="120" w:line="240" w:lineRule="auto"/>
      <w:jc w:val="center"/>
      <w:outlineLvl w:val="2"/>
    </w:pPr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locked/>
    <w:rsid w:val="005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10FB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locked/>
    <w:rsid w:val="00510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10FB0"/>
  </w:style>
  <w:style w:type="character" w:customStyle="1" w:styleId="Ttulo2Carter">
    <w:name w:val="Título 2 Caráter"/>
    <w:basedOn w:val="Tipodeletrapredefinidodopargrafo"/>
    <w:link w:val="Ttulo2"/>
    <w:rsid w:val="003F1CC1"/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3F1CC1"/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table" w:styleId="TabelacomGrelha">
    <w:name w:val="Table Grid"/>
    <w:basedOn w:val="Tabelanormal"/>
    <w:uiPriority w:val="59"/>
    <w:locked/>
    <w:rsid w:val="003F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__TEXTO"/>
    <w:basedOn w:val="Normal"/>
    <w:qFormat/>
    <w:rsid w:val="00972356"/>
    <w:pPr>
      <w:spacing w:after="120" w:line="360" w:lineRule="auto"/>
      <w:jc w:val="both"/>
    </w:pPr>
    <w:rPr>
      <w:rFonts w:ascii="Tahoma" w:hAnsi="Tahoma" w:cs="Times New Roman"/>
      <w:sz w:val="20"/>
    </w:rPr>
  </w:style>
  <w:style w:type="paragraph" w:customStyle="1" w:styleId="TITULO1">
    <w:name w:val="TITULO1"/>
    <w:basedOn w:val="TEXTO"/>
    <w:next w:val="TEXTO"/>
    <w:qFormat/>
    <w:rsid w:val="00910C7B"/>
    <w:rPr>
      <w:b/>
      <w:sz w:val="32"/>
      <w:szCs w:val="28"/>
    </w:rPr>
  </w:style>
  <w:style w:type="paragraph" w:customStyle="1" w:styleId="TITULO2">
    <w:name w:val="TITULO2"/>
    <w:basedOn w:val="TEXTO"/>
    <w:next w:val="TEXTO"/>
    <w:qFormat/>
    <w:rsid w:val="00910C7B"/>
    <w:rPr>
      <w:b/>
      <w:sz w:val="28"/>
    </w:rPr>
  </w:style>
  <w:style w:type="paragraph" w:styleId="Cabealho">
    <w:name w:val="header"/>
    <w:basedOn w:val="Normal"/>
    <w:link w:val="CabealhoCarter"/>
    <w:uiPriority w:val="99"/>
    <w:unhideWhenUsed/>
    <w:locked/>
    <w:rsid w:val="008574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85744C"/>
  </w:style>
  <w:style w:type="character" w:styleId="Hiperligao">
    <w:name w:val="Hyperlink"/>
    <w:basedOn w:val="Tipodeletrapredefinidodopargrafo"/>
    <w:uiPriority w:val="99"/>
    <w:unhideWhenUsed/>
    <w:locked/>
    <w:rsid w:val="0085744C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910C7B"/>
    <w:pPr>
      <w:spacing w:after="0" w:line="240" w:lineRule="auto"/>
    </w:pPr>
  </w:style>
  <w:style w:type="character" w:styleId="TextodoMarcadordePosio">
    <w:name w:val="Placeholder Text"/>
    <w:basedOn w:val="Tipodeletrapredefinidodopargrafo"/>
    <w:uiPriority w:val="99"/>
    <w:semiHidden/>
    <w:locked/>
    <w:rsid w:val="005A6DA0"/>
    <w:rPr>
      <w:color w:val="808080"/>
    </w:rPr>
  </w:style>
  <w:style w:type="paragraph" w:customStyle="1" w:styleId="TITULO3">
    <w:name w:val="TITULO3"/>
    <w:basedOn w:val="TITULO2"/>
    <w:next w:val="TEXTO"/>
    <w:qFormat/>
    <w:rsid w:val="008844BA"/>
    <w:rPr>
      <w:sz w:val="24"/>
      <w:szCs w:val="24"/>
    </w:rPr>
  </w:style>
  <w:style w:type="paragraph" w:customStyle="1" w:styleId="TABELAS">
    <w:name w:val="_TABELAS"/>
    <w:basedOn w:val="TEXTO"/>
    <w:qFormat/>
    <w:rsid w:val="002F592A"/>
    <w:pPr>
      <w:spacing w:before="120" w:line="240" w:lineRule="auto"/>
    </w:pPr>
  </w:style>
  <w:style w:type="paragraph" w:customStyle="1" w:styleId="NUMEPREGUA">
    <w:name w:val="NUM_EPREGUA"/>
    <w:basedOn w:val="Normal"/>
    <w:rsid w:val="003645DC"/>
    <w:pPr>
      <w:numPr>
        <w:numId w:val="2"/>
      </w:numPr>
      <w:spacing w:after="120" w:line="360" w:lineRule="auto"/>
      <w:jc w:val="both"/>
    </w:pPr>
    <w:rPr>
      <w:rFonts w:ascii="Tahoma" w:hAnsi="Tahoma" w:cs="Times New Roman"/>
      <w:b/>
      <w:sz w:val="28"/>
    </w:rPr>
  </w:style>
  <w:style w:type="paragraph" w:customStyle="1" w:styleId="NUM1">
    <w:name w:val="NUM 1"/>
    <w:basedOn w:val="NUMEPREGUA"/>
    <w:next w:val="Normal"/>
    <w:qFormat/>
    <w:rsid w:val="003645DC"/>
  </w:style>
  <w:style w:type="paragraph" w:customStyle="1" w:styleId="NUM2">
    <w:name w:val="NUM 2"/>
    <w:basedOn w:val="NUMEPREGUA"/>
    <w:next w:val="Normal"/>
    <w:qFormat/>
    <w:rsid w:val="003645DC"/>
    <w:pPr>
      <w:numPr>
        <w:ilvl w:val="1"/>
      </w:numPr>
      <w:ind w:left="431" w:hanging="431"/>
    </w:pPr>
    <w:rPr>
      <w:sz w:val="24"/>
    </w:rPr>
  </w:style>
  <w:style w:type="paragraph" w:customStyle="1" w:styleId="NUM3">
    <w:name w:val="NUM 3"/>
    <w:basedOn w:val="NUMEPREGUA"/>
    <w:next w:val="Normal"/>
    <w:qFormat/>
    <w:rsid w:val="003645DC"/>
    <w:pPr>
      <w:numPr>
        <w:ilvl w:val="2"/>
      </w:numPr>
      <w:ind w:left="431" w:hanging="431"/>
    </w:pPr>
    <w:rPr>
      <w:sz w:val="22"/>
    </w:rPr>
  </w:style>
  <w:style w:type="paragraph" w:customStyle="1" w:styleId="NUM4">
    <w:name w:val="NUM 4"/>
    <w:basedOn w:val="NUMEPREGUA"/>
    <w:next w:val="Normal"/>
    <w:qFormat/>
    <w:rsid w:val="003645DC"/>
    <w:pPr>
      <w:numPr>
        <w:ilvl w:val="3"/>
      </w:numPr>
      <w:ind w:left="431" w:hanging="431"/>
    </w:pPr>
    <w:rPr>
      <w:sz w:val="20"/>
    </w:rPr>
  </w:style>
  <w:style w:type="paragraph" w:customStyle="1" w:styleId="MARCA1">
    <w:name w:val="MARCA 1"/>
    <w:basedOn w:val="Normal"/>
    <w:qFormat/>
    <w:rsid w:val="003645DC"/>
    <w:pPr>
      <w:numPr>
        <w:numId w:val="3"/>
      </w:numPr>
      <w:spacing w:after="120" w:line="360" w:lineRule="auto"/>
      <w:jc w:val="both"/>
    </w:pPr>
    <w:rPr>
      <w:rFonts w:ascii="Tahoma" w:eastAsia="Times New Roman" w:hAnsi="Tahoma" w:cs="Times New Roman"/>
      <w:sz w:val="20"/>
      <w:szCs w:val="24"/>
      <w:lang w:eastAsia="pt-BR"/>
    </w:rPr>
  </w:style>
  <w:style w:type="paragraph" w:customStyle="1" w:styleId="MARCA2">
    <w:name w:val="MARCA 2"/>
    <w:basedOn w:val="MARCA1"/>
    <w:qFormat/>
    <w:rsid w:val="003645DC"/>
    <w:pPr>
      <w:numPr>
        <w:numId w:val="4"/>
      </w:numPr>
    </w:pPr>
  </w:style>
  <w:style w:type="character" w:customStyle="1" w:styleId="CabealhoCarcter">
    <w:name w:val="Cabeçalho Carácter"/>
    <w:uiPriority w:val="99"/>
    <w:rsid w:val="00F81283"/>
    <w:rPr>
      <w:rFonts w:ascii="Times New Roman" w:eastAsia="Times New Roman" w:hAnsi="Times New Roman" w:cs="Times New Roman"/>
      <w:color w:val="000000"/>
      <w:kern w:val="28"/>
      <w:sz w:val="20"/>
      <w:szCs w:val="20"/>
      <w:lang w:val="x-none" w:eastAsia="x-none"/>
    </w:rPr>
  </w:style>
  <w:style w:type="table" w:customStyle="1" w:styleId="Tabelacomgrelha1">
    <w:name w:val="Tabela com grelha1"/>
    <w:basedOn w:val="Tabelanormal"/>
    <w:next w:val="TabelacomGrelha"/>
    <w:uiPriority w:val="59"/>
    <w:locked/>
    <w:rsid w:val="006B37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083A39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83A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gaovisitada">
    <w:name w:val="FollowedHyperlink"/>
    <w:basedOn w:val="Tipodeletrapredefinidodopargrafo"/>
    <w:uiPriority w:val="99"/>
    <w:semiHidden/>
    <w:unhideWhenUsed/>
    <w:locked/>
    <w:rsid w:val="00E36355"/>
    <w:rPr>
      <w:color w:val="800080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locked/>
    <w:rsid w:val="001D0892"/>
    <w:rPr>
      <w:i/>
      <w:iCs/>
    </w:rPr>
  </w:style>
  <w:style w:type="character" w:styleId="Forte">
    <w:name w:val="Strong"/>
    <w:basedOn w:val="Tipodeletrapredefinidodopargrafo"/>
    <w:uiPriority w:val="22"/>
    <w:qFormat/>
    <w:locked/>
    <w:rsid w:val="001D0892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070FE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locked/>
    <w:rsid w:val="00070FE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70FE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locked/>
    <w:rsid w:val="00070FE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70FE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locked/>
    <w:rsid w:val="0086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locked/>
    <w:rsid w:val="00860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asilescola.uol.com.br/religiao/catolicismo.htm" TargetMode="External"/><Relationship Id="rId18" Type="http://schemas.openxmlformats.org/officeDocument/2006/relationships/hyperlink" Target="https://www.infopedia.pt/$colonia?intlink=true" TargetMode="External"/><Relationship Id="rId26" Type="http://schemas.openxmlformats.org/officeDocument/2006/relationships/hyperlink" Target="https://www.infopedia.pt/$italia?intlink=true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www.infopedia.pt/$ovar?intlink=true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youtu.be/wLDp8QJkCYI" TargetMode="External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fopedia.pt/$europa?intlink=true" TargetMode="External"/><Relationship Id="rId29" Type="http://schemas.openxmlformats.org/officeDocument/2006/relationships/header" Target="header1.xml"/><Relationship Id="rId11" Type="http://schemas.openxmlformats.org/officeDocument/2006/relationships/image" Target="media/image1.jpeg"/><Relationship Id="rId24" Type="http://schemas.openxmlformats.org/officeDocument/2006/relationships/hyperlink" Target="https://www.infopedia.pt/$mealhada?intlink=true" TargetMode="External"/><Relationship Id="rId32" Type="http://schemas.openxmlformats.org/officeDocument/2006/relationships/footer" Target="footer2.xml"/><Relationship Id="rId37" Type="http://schemas.openxmlformats.org/officeDocument/2006/relationships/image" Target="media/image11.jpeg"/><Relationship Id="rId40" Type="http://schemas.openxmlformats.org/officeDocument/2006/relationships/hyperlink" Target="https://youtu.be/8rLrwFGY2zE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" Type="http://schemas.openxmlformats.org/officeDocument/2006/relationships/numbering" Target="numbering.xml"/><Relationship Id="rId19" Type="http://schemas.openxmlformats.org/officeDocument/2006/relationships/hyperlink" Target="https://www.infopedia.pt/$portugal?intlink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rasilescola.uol.com.br/historiag/civilizacoes.htm" TargetMode="External"/><Relationship Id="rId22" Type="http://schemas.openxmlformats.org/officeDocument/2006/relationships/hyperlink" Target="https://www.infopedia.pt/$torres-vedras?intlink=true" TargetMode="External"/><Relationship Id="rId27" Type="http://schemas.openxmlformats.org/officeDocument/2006/relationships/hyperlink" Target="https://youtu.be/UEVMuqBCtic" TargetMode="External"/><Relationship Id="rId30" Type="http://schemas.openxmlformats.org/officeDocument/2006/relationships/header" Target="header2.xml"/><Relationship Id="rId35" Type="http://schemas.openxmlformats.org/officeDocument/2006/relationships/hyperlink" Target="https://www.infopedia.pt/dicionarios/lingua-portuguesa/ato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2.jpeg"/><Relationship Id="rId3" Type="http://schemas.openxmlformats.org/officeDocument/2006/relationships/customXml" Target="../customXml/item3.xml"/><Relationship Id="rId12" Type="http://schemas.openxmlformats.org/officeDocument/2006/relationships/hyperlink" Target="https://brasilescola.uol.com.br/carnaval" TargetMode="External"/><Relationship Id="rId17" Type="http://schemas.openxmlformats.org/officeDocument/2006/relationships/hyperlink" Target="https://www.infopedia.pt/$veneza?intlink=true" TargetMode="External"/><Relationship Id="rId25" Type="http://schemas.openxmlformats.org/officeDocument/2006/relationships/hyperlink" Target="https://www.infopedia.pt/$brasil?intlink=true" TargetMode="External"/><Relationship Id="rId33" Type="http://schemas.openxmlformats.org/officeDocument/2006/relationships/header" Target="header3.xml"/><Relationship Id="rId38" Type="http://schemas.openxmlformats.org/officeDocument/2006/relationships/image" Target="media/image12.jpeg"/><Relationship Id="rId46" Type="http://schemas.openxmlformats.org/officeDocument/2006/relationships/image" Target="media/image17.jpeg"/><Relationship Id="rId20" Type="http://schemas.openxmlformats.org/officeDocument/2006/relationships/hyperlink" Target="https://www.infopedia.pt/$loule?intlink=true" TargetMode="External"/><Relationship Id="rId41" Type="http://schemas.openxmlformats.org/officeDocument/2006/relationships/hyperlink" Target="https://youtu.be/0f81D32wzCg-" TargetMode="External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https://www.infopedia.pt/$alcobaca?intlink=true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youtu.be/bJjeVl6hgfI" TargetMode="External"/><Relationship Id="rId49" Type="http://schemas.openxmlformats.org/officeDocument/2006/relationships/image" Target="media/image20.jpe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footer" Target="footer1.xml"/><Relationship Id="rId44" Type="http://schemas.openxmlformats.org/officeDocument/2006/relationships/image" Target="media/image15.jpeg"/><Relationship Id="rId52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.ferreira\Downloads\Mod%20PDG%20007%2001%20-%20Modelo%20Inicial%20(Vertical%20-%20A3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3A13D82B75CE4791FEEA6E0DF16ABB" ma:contentTypeVersion="7" ma:contentTypeDescription="Criar um novo documento." ma:contentTypeScope="" ma:versionID="b77afa7acc7c64ffdf15c33c301d49fe">
  <xsd:schema xmlns:xsd="http://www.w3.org/2001/XMLSchema" xmlns:xs="http://www.w3.org/2001/XMLSchema" xmlns:p="http://schemas.microsoft.com/office/2006/metadata/properties" xmlns:ns2="62b82070-47e5-4ed8-b260-eb14206e9c2d" xmlns:ns3="56d1701f-baeb-4a3b-b58c-d4bd2c3f50b7" targetNamespace="http://schemas.microsoft.com/office/2006/metadata/properties" ma:root="true" ma:fieldsID="307e0b399bb7796eee0b845c59195b27" ns2:_="" ns3:_="">
    <xsd:import namespace="62b82070-47e5-4ed8-b260-eb14206e9c2d"/>
    <xsd:import namespace="56d1701f-baeb-4a3b-b58c-d4bd2c3f50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2070-47e5-4ed8-b260-eb14206e9c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Sugestão de Partilha" ma:internalName="SharingHintHash" ma:readOnly="true">
      <xsd:simpleType>
        <xsd:restriction base="dms:Text"/>
      </xsd:simpleType>
    </xsd:element>
    <xsd:element name="SharedWithDetails" ma:index="1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Partilhado Pela Última Vez Por Utilizado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Partilhado Pela Última Vez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1701f-baeb-4a3b-b58c-d4bd2c3f5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6EC72D-008B-474A-A640-470318D613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4DB9C3-9D25-4970-9362-41F5D96420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D1F1D7-B7C3-4CAC-9CBC-3C2776816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82070-47e5-4ed8-b260-eb14206e9c2d"/>
    <ds:schemaRef ds:uri="56d1701f-baeb-4a3b-b58c-d4bd2c3f5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6F8B30-79F7-4FF3-8D61-AC86C88EBD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 PDG 007 01 - Modelo Inicial (Vertical - A3)</Template>
  <TotalTime>269</TotalTime>
  <Pages>1</Pages>
  <Words>1468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9379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Miguel Teixeira de Barros Ferreira</dc:creator>
  <cp:keywords/>
  <dc:description/>
  <cp:lastModifiedBy>Maria José Bebiano</cp:lastModifiedBy>
  <cp:revision>5</cp:revision>
  <cp:lastPrinted>2016-07-28T15:31:00Z</cp:lastPrinted>
  <dcterms:created xsi:type="dcterms:W3CDTF">2021-02-07T17:36:00Z</dcterms:created>
  <dcterms:modified xsi:type="dcterms:W3CDTF">2021-02-12T19:54:00Z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0x010100173A13D82B75CE4791FEEA6E0DF16ABB</vt:lpwstr>
  </property>
  <property fmtid="{D5CDD505-2E9C-101B-9397-08002B2CF9AE}" pid="3" name="IsMyDocuments">
    <vt:bool>true</vt:bool>
  </property>
</Properties>
</file>