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805A1" w14:textId="77777777" w:rsidR="00ED67B0" w:rsidRPr="00ED67B0" w:rsidRDefault="00ED67B0" w:rsidP="00ED67B0"/>
    <w:p w14:paraId="7787B6D0" w14:textId="77777777" w:rsidR="00513C06" w:rsidRP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>Educação Pré-Escolar</w:t>
      </w:r>
    </w:p>
    <w:p w14:paraId="2C7D31A4" w14:textId="462CBFAA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Jardim de infância </w:t>
      </w:r>
      <w:r>
        <w:rPr>
          <w:rFonts w:ascii="Times New Roman" w:eastAsia="Calibri" w:hAnsi="Times New Roman" w:cs="Times New Roman"/>
          <w:b/>
          <w:sz w:val="28"/>
          <w:szCs w:val="28"/>
        </w:rPr>
        <w:t>Escola Básica Fernão de Magalhães</w:t>
      </w:r>
    </w:p>
    <w:p w14:paraId="42571B38" w14:textId="7A42D630" w:rsidR="00513C06" w:rsidRDefault="00513C06" w:rsidP="002A2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Turmas A, B e C </w:t>
      </w:r>
    </w:p>
    <w:p w14:paraId="5E54E3CD" w14:textId="148F6983" w:rsidR="008F5E6D" w:rsidRPr="00694528" w:rsidRDefault="008F0FD5" w:rsidP="00694528">
      <w:pPr>
        <w:spacing w:after="160" w:line="259" w:lineRule="auto"/>
        <w:ind w:left="-142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A o</w:t>
      </w:r>
      <w:r w:rsidR="008F5E6D" w:rsidRPr="00694528">
        <w:rPr>
          <w:rFonts w:ascii="Times New Roman" w:hAnsi="Times New Roman" w:cs="Times New Roman"/>
          <w:sz w:val="24"/>
          <w:szCs w:val="24"/>
        </w:rPr>
        <w:t>rganização do tempo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no jardim de infância é o estabelecimento de uma rotina educativa e intencional  </w:t>
      </w:r>
      <w:r w:rsidR="008F5E6D" w:rsidRPr="00694528">
        <w:rPr>
          <w:rFonts w:ascii="Times New Roman" w:hAnsi="Times New Roman" w:cs="Times New Roman"/>
          <w:sz w:val="24"/>
          <w:szCs w:val="24"/>
        </w:rPr>
        <w:t xml:space="preserve"> </w:t>
      </w:r>
      <w:r w:rsidR="002A26A2" w:rsidRPr="00694528">
        <w:rPr>
          <w:rFonts w:ascii="Times New Roman" w:hAnsi="Times New Roman" w:cs="Times New Roman"/>
          <w:sz w:val="24"/>
          <w:szCs w:val="24"/>
        </w:rPr>
        <w:t>que corresponde</w:t>
      </w:r>
      <w:r w:rsidR="008F5E6D" w:rsidRPr="00694528">
        <w:rPr>
          <w:rFonts w:ascii="Times New Roman" w:hAnsi="Times New Roman" w:cs="Times New Roman"/>
          <w:sz w:val="24"/>
          <w:szCs w:val="24"/>
        </w:rPr>
        <w:t xml:space="preserve"> a momentos que se repetem com uma certa periodicidade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. Esta rotina é planeada pelo educador e pelo grupo de crianças numa decisão democrática. A agenda semanal é um instrumento de regulação do trabalho a desenvolver pelo grupo. e que se traduz num conjunto de atividades a desenvolver em cada dia da semana, de forma equilibrada, comtemplando as áreas, domínios e subdomínios estabelecidos nas orientações curriculares para a educação pré-escolar. As atividades estabelecidas permitem um conjunto de aprendizagens diversificadas e a apropriação progressiva de referências temporais que são </w:t>
      </w:r>
      <w:proofErr w:type="spellStart"/>
      <w:r w:rsidR="002A26A2" w:rsidRPr="00694528">
        <w:rPr>
          <w:rFonts w:ascii="Times New Roman" w:hAnsi="Times New Roman" w:cs="Times New Roman"/>
          <w:sz w:val="24"/>
          <w:szCs w:val="24"/>
        </w:rPr>
        <w:t>securizantes</w:t>
      </w:r>
      <w:proofErr w:type="spellEnd"/>
      <w:r w:rsidR="002A26A2" w:rsidRPr="00694528">
        <w:rPr>
          <w:rFonts w:ascii="Times New Roman" w:hAnsi="Times New Roman" w:cs="Times New Roman"/>
          <w:sz w:val="24"/>
          <w:szCs w:val="24"/>
        </w:rPr>
        <w:t xml:space="preserve"> e servem como fundamento para a compreensão do tempo. Assim</w:t>
      </w:r>
      <w:r w:rsidR="00E04894" w:rsidRPr="00694528">
        <w:rPr>
          <w:rFonts w:ascii="Times New Roman" w:hAnsi="Times New Roman" w:cs="Times New Roman"/>
          <w:sz w:val="24"/>
          <w:szCs w:val="24"/>
        </w:rPr>
        <w:t>,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e tendo como </w:t>
      </w:r>
      <w:r w:rsidR="00694528" w:rsidRPr="00694528">
        <w:rPr>
          <w:rFonts w:ascii="Times New Roman" w:hAnsi="Times New Roman" w:cs="Times New Roman"/>
          <w:sz w:val="24"/>
          <w:szCs w:val="24"/>
        </w:rPr>
        <w:t>referência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a Agenda Semanal constru</w:t>
      </w:r>
      <w:r>
        <w:rPr>
          <w:rFonts w:ascii="Times New Roman" w:hAnsi="Times New Roman" w:cs="Times New Roman"/>
          <w:sz w:val="24"/>
          <w:szCs w:val="24"/>
        </w:rPr>
        <w:t>í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da no nosso jardim de infância, a planificação irá </w:t>
      </w:r>
      <w:r w:rsidR="00E04894" w:rsidRPr="00694528">
        <w:rPr>
          <w:rFonts w:ascii="Times New Roman" w:hAnsi="Times New Roman" w:cs="Times New Roman"/>
          <w:sz w:val="24"/>
          <w:szCs w:val="24"/>
        </w:rPr>
        <w:t>comtemplar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as diferentes atividades estabelecidas nos diferentes </w:t>
      </w:r>
      <w:r w:rsidR="00694528" w:rsidRPr="00694528">
        <w:rPr>
          <w:rFonts w:ascii="Times New Roman" w:hAnsi="Times New Roman" w:cs="Times New Roman"/>
          <w:sz w:val="24"/>
          <w:szCs w:val="24"/>
        </w:rPr>
        <w:t>dias.</w:t>
      </w:r>
    </w:p>
    <w:p w14:paraId="25F15971" w14:textId="333054E2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DF33C8" w14:textId="60353CFD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A48BFDC" wp14:editId="51241787">
            <wp:simplePos x="0" y="0"/>
            <wp:positionH relativeFrom="margin">
              <wp:align>left</wp:align>
            </wp:positionH>
            <wp:positionV relativeFrom="paragraph">
              <wp:posOffset>7068</wp:posOffset>
            </wp:positionV>
            <wp:extent cx="5520055" cy="3247390"/>
            <wp:effectExtent l="0" t="0" r="4445" b="0"/>
            <wp:wrapTight wrapText="bothSides">
              <wp:wrapPolygon edited="0">
                <wp:start x="0" y="0"/>
                <wp:lineTo x="0" y="21414"/>
                <wp:lineTo x="21543" y="21414"/>
                <wp:lineTo x="21543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9" b="8286"/>
                    <a:stretch/>
                  </pic:blipFill>
                  <pic:spPr bwMode="auto">
                    <a:xfrm>
                      <a:off x="0" y="0"/>
                      <a:ext cx="552005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188FE" w14:textId="7CF701A3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7EB0AF" w14:textId="77777777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5E2FA6" w14:textId="3994BF6C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A6C391" w14:textId="77777777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D6AC6A" w14:textId="721BFA5F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509F8A" w14:textId="6AD07E18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8261C4" w14:textId="31FFC7CE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A10998" w14:textId="08F9EB4E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C4D611" w14:textId="785535FF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056029" w14:textId="0146EDB9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1A8A2E" w14:textId="2A33D47D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6B9338" w14:textId="14278B32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Para começar esta nova etapa visualize este pequeno vídeo com o seu educando …</w:t>
      </w:r>
    </w:p>
    <w:p w14:paraId="6D0FD3EC" w14:textId="13420191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C183B8" w14:textId="77777777" w:rsidR="00F73045" w:rsidRDefault="00895BC7" w:rsidP="00F7304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hyperlink r:id="rId12" w:history="1">
        <w:r w:rsidR="00F73045" w:rsidRPr="004441E3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https://youtu.be/rXul5K6UIas</w:t>
        </w:r>
      </w:hyperlink>
      <w:r w:rsidR="00F730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B82B324" w14:textId="77777777" w:rsidR="00F73045" w:rsidRDefault="00F73045" w:rsidP="00F7304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7C6807" w14:textId="1E26A9E6" w:rsidR="008F5E6D" w:rsidRDefault="00E04894" w:rsidP="00F7304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Temática a abordar:</w:t>
      </w:r>
    </w:p>
    <w:p w14:paraId="00AF70C6" w14:textId="4EE79B38" w:rsidR="00E04894" w:rsidRPr="00513C06" w:rsidRDefault="00E04894" w:rsidP="00F730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 comemoração do 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>Dia Escolar da Não Violência e da Paz (Dia 30 de janeiro),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seria uma atividade a desenvolver no JI.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D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evido ao confinamento esta não foi realizada pelo que propomos que seja trabalhada 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nesta semana.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E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sta atividade tem como finalidade a valorização 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de uma educação para a paz, que promova valores como o respeito, a igualdade, a tolerância, a solidariedade, a cooperação e a não violência. Esta data comemorativa vai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ao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 encontro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d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o </w:t>
      </w:r>
      <w:r w:rsidRPr="00513C06">
        <w:rPr>
          <w:rFonts w:ascii="Times New Roman" w:eastAsia="Calibri" w:hAnsi="Times New Roman" w:cs="Times New Roman"/>
          <w:sz w:val="24"/>
          <w:szCs w:val="24"/>
        </w:rPr>
        <w:t>Referencial de Educação para a Segurança, a Defesa e a Paz, uma das áreas temáticas da Educação para a Cidadania.</w:t>
      </w:r>
    </w:p>
    <w:p w14:paraId="60347FA4" w14:textId="184BC336" w:rsidR="008F5E6D" w:rsidRDefault="00E04894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Outra data comemorativa a trabalhar </w:t>
      </w:r>
      <w:r w:rsidR="00694528">
        <w:rPr>
          <w:rFonts w:ascii="Times New Roman" w:eastAsia="Calibri" w:hAnsi="Times New Roman" w:cs="Times New Roman"/>
          <w:sz w:val="24"/>
          <w:szCs w:val="24"/>
        </w:rPr>
        <w:t xml:space="preserve">no Jardim de Infância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é o </w:t>
      </w:r>
      <w:r w:rsidR="00694528">
        <w:rPr>
          <w:rFonts w:ascii="Times New Roman" w:eastAsia="Calibri" w:hAnsi="Times New Roman" w:cs="Times New Roman"/>
          <w:sz w:val="24"/>
          <w:szCs w:val="24"/>
        </w:rPr>
        <w:t>“</w:t>
      </w:r>
      <w:r w:rsidRPr="00513C06">
        <w:rPr>
          <w:rFonts w:ascii="Times New Roman" w:eastAsia="Calibri" w:hAnsi="Times New Roman" w:cs="Times New Roman"/>
          <w:sz w:val="24"/>
          <w:szCs w:val="24"/>
        </w:rPr>
        <w:t>Dia dos Namorados</w:t>
      </w:r>
      <w:r w:rsidR="00694528">
        <w:rPr>
          <w:rFonts w:ascii="Times New Roman" w:eastAsia="Calibri" w:hAnsi="Times New Roman" w:cs="Times New Roman"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13C06">
        <w:rPr>
          <w:rFonts w:ascii="Times New Roman" w:eastAsia="Calibri" w:hAnsi="Times New Roman" w:cs="Times New Roman"/>
          <w:sz w:val="24"/>
          <w:szCs w:val="24"/>
        </w:rPr>
        <w:t xml:space="preserve">14 de fevereiro.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Associada a esta comemoração trabalha-se a </w:t>
      </w:r>
      <w:r w:rsidRPr="00513C06">
        <w:rPr>
          <w:rFonts w:ascii="Times New Roman" w:eastAsia="Calibri" w:hAnsi="Times New Roman" w:cs="Times New Roman"/>
          <w:sz w:val="24"/>
          <w:szCs w:val="24"/>
        </w:rPr>
        <w:t>os valores da amizade e dos afetos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o conceito de ter e ser um amigo. </w:t>
      </w:r>
    </w:p>
    <w:p w14:paraId="329E1CB6" w14:textId="479F30A8" w:rsidR="00A935B5" w:rsidRPr="00F73045" w:rsidRDefault="00A935B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SEGUNDA FEIRA – NOVIDADES</w:t>
      </w:r>
      <w:r w:rsidR="00083A39"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</w:t>
      </w: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HISTÓRIAS</w:t>
      </w:r>
      <w:r w:rsidR="00083A39"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/</w:t>
      </w: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POESIAS E LENGALENGAS</w:t>
      </w:r>
    </w:p>
    <w:p w14:paraId="575D04AB" w14:textId="2E0E4DB3" w:rsidR="00E04894" w:rsidRDefault="00083A39" w:rsidP="00F73045">
      <w:pPr>
        <w:jc w:val="both"/>
        <w:rPr>
          <w:rFonts w:ascii="Calibri" w:eastAsia="Calibri" w:hAnsi="Calibri" w:cs="Times New Roman"/>
          <w:sz w:val="24"/>
          <w:szCs w:val="24"/>
          <w:u w:val="single"/>
        </w:rPr>
      </w:pPr>
      <w:r w:rsidRPr="00E36355">
        <w:rPr>
          <w:rFonts w:ascii="Times New Roman" w:eastAsia="Calibri" w:hAnsi="Times New Roman" w:cs="Times New Roman"/>
          <w:bCs/>
          <w:sz w:val="24"/>
          <w:szCs w:val="24"/>
        </w:rPr>
        <w:t>Vamos ouvir a história</w:t>
      </w:r>
      <w:r w:rsidR="00E36355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E36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3" w:history="1">
        <w:r w:rsidR="00E36355" w:rsidRPr="00373CC1">
          <w:rPr>
            <w:rFonts w:ascii="Calibri" w:eastAsia="Calibri" w:hAnsi="Calibri" w:cs="Times New Roman"/>
            <w:color w:val="0563C1"/>
          </w:rPr>
          <w:t>https://www.youtube.com/watch?v=lK9aBip-2FU</w:t>
        </w:r>
      </w:hyperlink>
      <w:r w:rsidR="00E36355" w:rsidRPr="00373CC1">
        <w:rPr>
          <w:rFonts w:ascii="Calibri" w:eastAsia="Calibri" w:hAnsi="Calibri" w:cs="Times New Roman"/>
          <w:color w:val="0563C1"/>
        </w:rPr>
        <w:t>.</w:t>
      </w:r>
      <w:r w:rsidR="00373CC1">
        <w:rPr>
          <w:rFonts w:ascii="Calibri" w:eastAsia="Calibri" w:hAnsi="Calibri" w:cs="Times New Roman"/>
          <w:color w:val="0563C1"/>
          <w:u w:val="single"/>
        </w:rPr>
        <w:t xml:space="preserve"> </w:t>
      </w:r>
      <w:r w:rsidR="00E36355">
        <w:rPr>
          <w:rFonts w:ascii="Calibri" w:eastAsia="Calibri" w:hAnsi="Calibri" w:cs="Times New Roman"/>
          <w:color w:val="0563C1"/>
        </w:rPr>
        <w:t xml:space="preserve">  </w:t>
      </w:r>
      <w:r w:rsidR="00E36355" w:rsidRPr="00E36355">
        <w:rPr>
          <w:rFonts w:ascii="Calibri" w:eastAsia="Calibri" w:hAnsi="Calibri" w:cs="Times New Roman"/>
          <w:sz w:val="24"/>
          <w:szCs w:val="24"/>
          <w:u w:val="single"/>
        </w:rPr>
        <w:t>A ZANGA DAS CORES DO ARCO IRIS.</w:t>
      </w:r>
    </w:p>
    <w:p w14:paraId="4F278E23" w14:textId="38D9D474" w:rsidR="00E36355" w:rsidRPr="00E36355" w:rsidRDefault="00E36355" w:rsidP="00F73045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1D0892">
        <w:rPr>
          <w:rFonts w:ascii="Calibri" w:eastAsia="Calibri" w:hAnsi="Calibri" w:cs="Times New Roman"/>
          <w:b/>
          <w:bCs/>
          <w:sz w:val="24"/>
          <w:szCs w:val="24"/>
          <w:u w:val="single"/>
        </w:rPr>
        <w:t>Tarefa:</w:t>
      </w:r>
      <w:r>
        <w:rPr>
          <w:rFonts w:ascii="Calibri" w:eastAsia="Calibri" w:hAnsi="Calibri" w:cs="Times New Roman"/>
          <w:sz w:val="24"/>
          <w:szCs w:val="24"/>
          <w:u w:val="single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N</w:t>
      </w:r>
      <w:r w:rsidRPr="00E36355">
        <w:rPr>
          <w:rFonts w:ascii="Calibri" w:eastAsia="Calibri" w:hAnsi="Calibri" w:cs="Times New Roman"/>
          <w:sz w:val="24"/>
          <w:szCs w:val="24"/>
        </w:rPr>
        <w:t xml:space="preserve">o fim de ouvir a história conversar sobre a </w:t>
      </w:r>
      <w:r>
        <w:rPr>
          <w:rFonts w:ascii="Calibri" w:eastAsia="Calibri" w:hAnsi="Calibri" w:cs="Times New Roman"/>
          <w:sz w:val="24"/>
          <w:szCs w:val="24"/>
        </w:rPr>
        <w:t>mesma</w:t>
      </w:r>
      <w:r w:rsidRPr="00E36355">
        <w:rPr>
          <w:rFonts w:ascii="Calibri" w:eastAsia="Calibri" w:hAnsi="Calibri" w:cs="Times New Roman"/>
          <w:sz w:val="24"/>
          <w:szCs w:val="24"/>
        </w:rPr>
        <w:t xml:space="preserve"> e pedir que </w:t>
      </w:r>
      <w:r>
        <w:rPr>
          <w:rFonts w:ascii="Calibri" w:eastAsia="Calibri" w:hAnsi="Calibri" w:cs="Times New Roman"/>
          <w:sz w:val="24"/>
          <w:szCs w:val="24"/>
        </w:rPr>
        <w:t xml:space="preserve">o seu educando </w:t>
      </w:r>
      <w:r w:rsidRPr="00E36355">
        <w:rPr>
          <w:rFonts w:ascii="Calibri" w:eastAsia="Calibri" w:hAnsi="Calibri" w:cs="Times New Roman"/>
          <w:sz w:val="24"/>
          <w:szCs w:val="24"/>
        </w:rPr>
        <w:t>faça um desenho sobre o que mais gost</w:t>
      </w:r>
      <w:r>
        <w:rPr>
          <w:rFonts w:ascii="Calibri" w:eastAsia="Calibri" w:hAnsi="Calibri" w:cs="Times New Roman"/>
          <w:sz w:val="24"/>
          <w:szCs w:val="24"/>
        </w:rPr>
        <w:t>ou</w:t>
      </w:r>
      <w:r w:rsidRPr="00E36355">
        <w:rPr>
          <w:rFonts w:ascii="Calibri" w:eastAsia="Calibri" w:hAnsi="Calibri" w:cs="Times New Roman"/>
          <w:sz w:val="24"/>
          <w:szCs w:val="24"/>
        </w:rPr>
        <w:t xml:space="preserve"> na história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</w:p>
    <w:p w14:paraId="67A5E4E3" w14:textId="760D15BC" w:rsidR="00E36355" w:rsidRDefault="00E36355" w:rsidP="00F73045">
      <w:pPr>
        <w:spacing w:after="160" w:line="259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V</w:t>
      </w:r>
      <w:r w:rsidRPr="00E36355">
        <w:rPr>
          <w:rFonts w:ascii="Times New Roman" w:eastAsia="Calibri" w:hAnsi="Times New Roman" w:cs="Times New Roman"/>
          <w:bCs/>
          <w:sz w:val="24"/>
          <w:szCs w:val="24"/>
        </w:rPr>
        <w:t>isualizar o filme</w:t>
      </w:r>
      <w:r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E36355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hyperlink r:id="rId14" w:history="1">
        <w:r w:rsidRPr="00373CC1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https://youtu.be/vb-3NdH75d0</w:t>
        </w:r>
      </w:hyperlink>
      <w:r w:rsidR="00083A39" w:rsidRPr="00373CC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083A39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83A39" w:rsidRPr="00083A39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A importância de cada um no grupo e o respeito</w:t>
      </w:r>
      <w:r w:rsidR="00694528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.</w:t>
      </w:r>
    </w:p>
    <w:p w14:paraId="1A8B8C01" w14:textId="2C092E42" w:rsidR="00694528" w:rsidRPr="00F73045" w:rsidRDefault="001D0892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14"/>
          <w:szCs w:val="14"/>
        </w:rPr>
      </w:pPr>
      <w:r w:rsidRPr="001D089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PT"/>
        </w:rPr>
        <w:t>Tarefa:</w:t>
      </w:r>
      <w:r w:rsid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 Solicitar ao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seu educando</w:t>
      </w:r>
      <w:r w:rsid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que fale sobre o que viu valorizando a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individualidade</w:t>
      </w:r>
      <w:r w:rsidRP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de</w:t>
      </w:r>
      <w:r w:rsid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cada um, o respeito e a </w:t>
      </w:r>
      <w:r w:rsidR="008F0FD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amizade.</w:t>
      </w:r>
    </w:p>
    <w:p w14:paraId="66124C5D" w14:textId="77777777" w:rsidR="00373CC1" w:rsidRPr="00F73045" w:rsidRDefault="00083A39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TERÇA -FEIRA – ESCRITA </w:t>
      </w:r>
    </w:p>
    <w:p w14:paraId="4954AF9B" w14:textId="77777777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042C67" w14:textId="5F1D9085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Poema – Ter um amigo é maravilhoso</w:t>
      </w:r>
    </w:p>
    <w:p w14:paraId="764232A9" w14:textId="77777777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BACBF7" w14:textId="472875F6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Ter um amigo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maravilhoso.</w:t>
      </w:r>
    </w:p>
    <w:p w14:paraId="7B2F9C1E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Ser amigo de alguém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ainda melhor;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como recordar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e sentir o Sol a brilhar.</w:t>
      </w:r>
    </w:p>
    <w:p w14:paraId="6C851F7C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Um amigo é alguém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com quem se está bem.</w:t>
      </w:r>
    </w:p>
    <w:p w14:paraId="4A15CA2A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Mas um amigo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muito mais do que isso!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alguém que pensa em ti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quando não estás aqui.</w:t>
      </w:r>
    </w:p>
    <w:p w14:paraId="40F9794F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Nunca se está realmente só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quando se tem um amigo.</w:t>
      </w:r>
    </w:p>
    <w:p w14:paraId="3DAFB38D" w14:textId="4F22ACBD" w:rsidR="00373CC1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Amigo é uma palavra bonita.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quase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a melhor palavra!</w:t>
      </w:r>
    </w:p>
    <w:p w14:paraId="0049B6D1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1887F8A0" w14:textId="77777777" w:rsidR="00373CC1" w:rsidRPr="0078117B" w:rsidRDefault="00373CC1" w:rsidP="00373CC1">
      <w:pPr>
        <w:spacing w:after="396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proofErr w:type="spellStart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Leif</w:t>
      </w:r>
      <w:proofErr w:type="spellEnd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 xml:space="preserve"> </w:t>
      </w:r>
      <w:proofErr w:type="spellStart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Kristiansson</w:t>
      </w:r>
      <w:proofErr w:type="spellEnd"/>
      <w:r>
        <w:rPr>
          <w:rFonts w:ascii="inherit" w:eastAsia="Times New Roman" w:hAnsi="inherit" w:cs="Times New Roman"/>
          <w:sz w:val="24"/>
          <w:szCs w:val="24"/>
          <w:lang w:eastAsia="pt-PT"/>
        </w:rPr>
        <w:t xml:space="preserve"> </w:t>
      </w:r>
      <w:proofErr w:type="gramStart"/>
      <w:r>
        <w:rPr>
          <w:rFonts w:ascii="inherit" w:eastAsia="Times New Roman" w:hAnsi="inherit" w:cs="Times New Roman"/>
          <w:sz w:val="24"/>
          <w:szCs w:val="24"/>
          <w:lang w:eastAsia="pt-PT"/>
        </w:rPr>
        <w:t xml:space="preserve">   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(</w:t>
      </w:r>
      <w:proofErr w:type="gramEnd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 xml:space="preserve">tradução de Sofia de Mello </w:t>
      </w:r>
      <w:proofErr w:type="spellStart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Bryner</w:t>
      </w:r>
      <w:proofErr w:type="spellEnd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 xml:space="preserve"> Andersson)</w:t>
      </w:r>
    </w:p>
    <w:p w14:paraId="1EC0CBC1" w14:textId="3B473147" w:rsidR="008F5E6D" w:rsidRDefault="001D0892" w:rsidP="00373CC1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Tarefa: 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Leitura do poema </w:t>
      </w:r>
      <w:r w:rsidR="00694528"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e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 xml:space="preserve">conversa 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sobre o que é ser amigo. </w:t>
      </w:r>
    </w:p>
    <w:p w14:paraId="335B2681" w14:textId="3598105D" w:rsidR="008F5E6D" w:rsidRPr="00F73045" w:rsidRDefault="001D0892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Na </w:t>
      </w:r>
      <w:r w:rsidR="00DF1AF7" w:rsidRPr="00694528">
        <w:rPr>
          <w:rFonts w:ascii="Times New Roman" w:eastAsia="Calibri" w:hAnsi="Times New Roman" w:cs="Times New Roman"/>
          <w:bCs/>
          <w:sz w:val="24"/>
          <w:szCs w:val="24"/>
        </w:rPr>
        <w:t>folha</w:t>
      </w:r>
      <w:r w:rsidR="00DF1AF7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DF1AF7"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em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anexo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ler as quadras sobre os afetos no dia de S. Valentim e pedir ao seu educando que desenh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o seu melhor amigo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para posteriormente lhe fazer a oferta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daquela</w:t>
      </w:r>
      <w:r w:rsidR="00694528"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singela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prenda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373C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Re</w:t>
      </w:r>
      <w:r w:rsidR="00373CC1">
        <w:rPr>
          <w:rFonts w:ascii="Times New Roman" w:eastAsia="Calibri" w:hAnsi="Times New Roman" w:cs="Times New Roman"/>
          <w:bCs/>
          <w:sz w:val="24"/>
          <w:szCs w:val="24"/>
        </w:rPr>
        <w:t>produza a palavra a</w:t>
      </w:r>
      <w:r w:rsidR="00932B70">
        <w:rPr>
          <w:rFonts w:ascii="Times New Roman" w:eastAsia="Calibri" w:hAnsi="Times New Roman" w:cs="Times New Roman"/>
          <w:bCs/>
          <w:sz w:val="24"/>
          <w:szCs w:val="24"/>
        </w:rPr>
        <w:t>migo e escreva o nome do amigo que desenhou.</w:t>
      </w:r>
    </w:p>
    <w:p w14:paraId="339EDED3" w14:textId="7D42CA19" w:rsidR="008F5E6D" w:rsidRDefault="00083A39" w:rsidP="00083A3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QUARTA-FEIRA -ARTES VISUAIS</w:t>
      </w:r>
    </w:p>
    <w:p w14:paraId="7B3C0C4F" w14:textId="77777777" w:rsidR="00694528" w:rsidRPr="00694528" w:rsidRDefault="001D0892" w:rsidP="001D0892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>A Pomba branca</w:t>
      </w:r>
      <w:r w:rsidRPr="001D089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é considerada o símbolo universal da paz. É ela que é a mensageira de paz no Cristianismo e no </w:t>
      </w:r>
      <w:r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>Judaísmo. Muitas</w:t>
      </w:r>
      <w:r w:rsidRPr="001D089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vezes, a pomba aparece com um ramo na boca, representando a segurança e a liberdade.</w:t>
      </w:r>
      <w:r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</w:p>
    <w:p w14:paraId="72C5DF9A" w14:textId="77777777" w:rsidR="00373CC1" w:rsidRDefault="001D0892" w:rsidP="0069452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4528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Pablo Picasso </w:t>
      </w:r>
      <w:r w:rsidRPr="00694528">
        <w:rPr>
          <w:rFonts w:ascii="Times New Roman" w:hAnsi="Times New Roman" w:cs="Times New Roman"/>
          <w:sz w:val="24"/>
          <w:szCs w:val="24"/>
          <w:shd w:val="clear" w:color="auto" w:fill="FFFFFF"/>
        </w:rPr>
        <w:t>foi considerado um símbolo pela defesa da paz e da liberdade depois de pintar </w:t>
      </w:r>
      <w:proofErr w:type="spellStart"/>
      <w:r w:rsidR="00895BC7">
        <w:fldChar w:fldCharType="begin"/>
      </w:r>
      <w:r w:rsidR="00895BC7">
        <w:instrText xml:space="preserve"> HYPERLINK "https://arteeartistas.com.br/analise-guernica-pablo-picasso/" </w:instrText>
      </w:r>
      <w:r w:rsidR="00895BC7">
        <w:fldChar w:fldCharType="separate"/>
      </w:r>
      <w:r w:rsidRPr="00694528">
        <w:rPr>
          <w:rStyle w:val="Forte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Guernica</w:t>
      </w:r>
      <w:proofErr w:type="spellEnd"/>
      <w:r w:rsidR="00895BC7">
        <w:rPr>
          <w:rStyle w:val="Forte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94528">
        <w:rPr>
          <w:rFonts w:ascii="Times New Roman" w:hAnsi="Times New Roman" w:cs="Times New Roman"/>
          <w:sz w:val="24"/>
          <w:szCs w:val="24"/>
          <w:shd w:val="clear" w:color="auto" w:fill="FFFFFF"/>
        </w:rPr>
        <w:t> em 1937 em resposta aos bombardeios alemães na </w:t>
      </w:r>
      <w:r w:rsidRPr="00694528">
        <w:rPr>
          <w:rStyle w:val="nfas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Guerra Civil Espanhola</w:t>
      </w:r>
      <w:r w:rsidRPr="006945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94528"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</w:p>
    <w:p w14:paraId="3C306CD3" w14:textId="7AF3B724" w:rsidR="001D0892" w:rsidRPr="001D0892" w:rsidRDefault="001D0892" w:rsidP="0069452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D0892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A </w:t>
      </w:r>
      <w:r w:rsidRPr="001D0892"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  <w:t>Pomba da Paz</w:t>
      </w:r>
      <w:r w:rsidRPr="001D0892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 é uma série de desenhos criados por Pablo Picasso para simbolizar a Paz tão </w:t>
      </w:r>
      <w:r w:rsidRPr="00694528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>esperados pós</w:t>
      </w:r>
      <w:r w:rsidRPr="001D0892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 Segunda Guerra Mundial.</w:t>
      </w:r>
    </w:p>
    <w:p w14:paraId="06501719" w14:textId="2BF17D48" w:rsidR="001D0892" w:rsidRPr="00373CC1" w:rsidRDefault="001D0892" w:rsidP="00373CC1">
      <w:pPr>
        <w:shd w:val="clear" w:color="auto" w:fill="FFFFFF"/>
        <w:spacing w:before="100" w:beforeAutospacing="1" w:after="100" w:afterAutospacing="1" w:line="384" w:lineRule="atLeast"/>
        <w:ind w:left="437" w:right="-397"/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</w:pPr>
      <w:r w:rsidRPr="001D0892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                                    </w:t>
      </w:r>
      <w:r w:rsidRPr="001D0892">
        <w:rPr>
          <w:rFonts w:ascii="Times New Roman" w:eastAsia="Times New Roman" w:hAnsi="Times New Roman" w:cs="Times New Roman"/>
          <w:bCs/>
          <w:noProof/>
          <w:sz w:val="28"/>
          <w:szCs w:val="28"/>
          <w:lang w:eastAsia="pt-PT"/>
        </w:rPr>
        <w:drawing>
          <wp:inline distT="0" distB="0" distL="0" distR="0" wp14:anchorId="52A3ED91" wp14:editId="75DDB860">
            <wp:extent cx="1990725" cy="122174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2" cy="131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DA755" w14:textId="7746DF5B" w:rsidR="00083A39" w:rsidRPr="00F73045" w:rsidRDefault="00373CC1" w:rsidP="00373CC1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</w:rPr>
        <w:t xml:space="preserve">Tarefa: 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>À imagem de Pablo Picasso e tendo como referência o seu desenho da pomba da paz, elabore/ construa como seu educando, dando asas à sua imaginação, uma pomba da paz e uma frase que demonstre o conceito deste valor. Coloque o seu trabalho numa janela da sua casa. Tire uma fotografia e envi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-me juntamente com a frase que construiu. </w:t>
      </w:r>
    </w:p>
    <w:p w14:paraId="5A0F7877" w14:textId="0133FA31" w:rsidR="00373CC1" w:rsidRPr="00F73045" w:rsidRDefault="00373CC1" w:rsidP="00373CC1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Nota: </w:t>
      </w:r>
      <w:r w:rsidR="00DF1AF7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trabalho pode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F1AF7">
        <w:rPr>
          <w:rFonts w:ascii="Times New Roman" w:eastAsia="Calibri" w:hAnsi="Times New Roman" w:cs="Times New Roman"/>
          <w:bCs/>
          <w:sz w:val="24"/>
          <w:szCs w:val="24"/>
        </w:rPr>
        <w:t xml:space="preserve">ser </w:t>
      </w:r>
      <w:r w:rsidR="00DF1AF7" w:rsidRPr="00F73045">
        <w:rPr>
          <w:rFonts w:ascii="Times New Roman" w:eastAsia="Calibri" w:hAnsi="Times New Roman" w:cs="Times New Roman"/>
          <w:bCs/>
          <w:sz w:val="24"/>
          <w:szCs w:val="24"/>
        </w:rPr>
        <w:t>desenho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>, colagem pintura</w:t>
      </w:r>
      <w:proofErr w:type="gramStart"/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….</w:t>
      </w:r>
      <w:proofErr w:type="gramEnd"/>
      <w:r w:rsidRPr="00F73045">
        <w:rPr>
          <w:rFonts w:ascii="Times New Roman" w:eastAsia="Calibri" w:hAnsi="Times New Roman" w:cs="Times New Roman"/>
          <w:bCs/>
          <w:sz w:val="24"/>
          <w:szCs w:val="24"/>
        </w:rPr>
        <w:t>o que a sua imaginação criatividade lhe trouxer no momento.</w:t>
      </w:r>
    </w:p>
    <w:p w14:paraId="0B34C259" w14:textId="4DCF007C" w:rsidR="00083A39" w:rsidRPr="00F73045" w:rsidRDefault="00083A39" w:rsidP="00373CC1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</w:rPr>
        <w:t>QUINTA-FEIRA – MATEMÁTICA</w:t>
      </w:r>
      <w:r w:rsidR="00070FED" w:rsidRPr="00F73045">
        <w:rPr>
          <w:rFonts w:ascii="Times New Roman" w:eastAsia="Calibri" w:hAnsi="Times New Roman" w:cs="Times New Roman"/>
          <w:b/>
          <w:sz w:val="24"/>
          <w:szCs w:val="24"/>
        </w:rPr>
        <w:t xml:space="preserve"> – Noções de grandeza </w:t>
      </w:r>
    </w:p>
    <w:p w14:paraId="14047B97" w14:textId="7F07DD62" w:rsidR="002C7C02" w:rsidRPr="00F73045" w:rsidRDefault="002C7C02" w:rsidP="002C7C0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045">
        <w:rPr>
          <w:rFonts w:ascii="Times New Roman" w:hAnsi="Times New Roman" w:cs="Times New Roman"/>
          <w:sz w:val="24"/>
          <w:szCs w:val="24"/>
        </w:rPr>
        <w:t>N</w:t>
      </w:r>
      <w:r w:rsidR="0092163F" w:rsidRPr="00F73045">
        <w:rPr>
          <w:rFonts w:ascii="Times New Roman" w:hAnsi="Times New Roman" w:cs="Times New Roman"/>
          <w:sz w:val="24"/>
          <w:szCs w:val="24"/>
        </w:rPr>
        <w:t>o jardim-de-infância há brincadeiras espontâneas</w:t>
      </w:r>
      <w:r w:rsidR="00070FED" w:rsidRPr="00F73045">
        <w:rPr>
          <w:rFonts w:ascii="Times New Roman" w:hAnsi="Times New Roman" w:cs="Times New Roman"/>
          <w:sz w:val="24"/>
          <w:szCs w:val="24"/>
        </w:rPr>
        <w:t xml:space="preserve"> e intencionais </w:t>
      </w:r>
      <w:r w:rsidR="0092163F" w:rsidRPr="00F73045">
        <w:rPr>
          <w:rFonts w:ascii="Times New Roman" w:hAnsi="Times New Roman" w:cs="Times New Roman"/>
          <w:sz w:val="24"/>
          <w:szCs w:val="24"/>
        </w:rPr>
        <w:t>que envolvem a medição de grandezas, que possibilit</w:t>
      </w:r>
      <w:r w:rsidRPr="00F73045">
        <w:rPr>
          <w:rFonts w:ascii="Times New Roman" w:hAnsi="Times New Roman" w:cs="Times New Roman"/>
          <w:sz w:val="24"/>
          <w:szCs w:val="24"/>
        </w:rPr>
        <w:t>am</w:t>
      </w:r>
      <w:r w:rsidR="0092163F" w:rsidRPr="00F73045">
        <w:rPr>
          <w:rFonts w:ascii="Times New Roman" w:hAnsi="Times New Roman" w:cs="Times New Roman"/>
          <w:sz w:val="24"/>
          <w:szCs w:val="24"/>
        </w:rPr>
        <w:t xml:space="preserve"> o desenvolvimento do sentido de medida. Nos primeiros anos</w:t>
      </w:r>
      <w:r w:rsidRPr="00F73045">
        <w:rPr>
          <w:rFonts w:ascii="Times New Roman" w:hAnsi="Times New Roman" w:cs="Times New Roman"/>
          <w:sz w:val="24"/>
          <w:szCs w:val="24"/>
        </w:rPr>
        <w:t xml:space="preserve"> de vida,</w:t>
      </w:r>
      <w:r w:rsidR="0092163F" w:rsidRPr="00F73045">
        <w:rPr>
          <w:rFonts w:ascii="Times New Roman" w:hAnsi="Times New Roman" w:cs="Times New Roman"/>
          <w:sz w:val="24"/>
          <w:szCs w:val="24"/>
        </w:rPr>
        <w:t xml:space="preserve"> devem ser propostas</w:t>
      </w:r>
      <w:r w:rsidRPr="00F73045">
        <w:rPr>
          <w:rFonts w:ascii="Times New Roman" w:hAnsi="Times New Roman" w:cs="Times New Roman"/>
          <w:sz w:val="24"/>
          <w:szCs w:val="24"/>
        </w:rPr>
        <w:t xml:space="preserve"> </w:t>
      </w:r>
      <w:r w:rsidR="0092163F" w:rsidRPr="00F73045">
        <w:rPr>
          <w:rFonts w:ascii="Times New Roman" w:hAnsi="Times New Roman" w:cs="Times New Roman"/>
          <w:sz w:val="24"/>
          <w:szCs w:val="24"/>
        </w:rPr>
        <w:t>tarefas relacionadas com a ação de comparar e ordenar os objetos</w:t>
      </w:r>
      <w:r w:rsidRPr="00F73045">
        <w:rPr>
          <w:rFonts w:ascii="Times New Roman" w:hAnsi="Times New Roman" w:cs="Times New Roman"/>
          <w:sz w:val="24"/>
          <w:szCs w:val="24"/>
        </w:rPr>
        <w:t>.</w:t>
      </w:r>
    </w:p>
    <w:p w14:paraId="594C259E" w14:textId="2944BD94" w:rsidR="00373CC1" w:rsidRDefault="002C7C02" w:rsidP="002C7C02">
      <w:pPr>
        <w:spacing w:after="160" w:line="259" w:lineRule="auto"/>
        <w:jc w:val="both"/>
      </w:pPr>
      <w:r w:rsidRPr="00F73045">
        <w:rPr>
          <w:rFonts w:ascii="Times New Roman" w:hAnsi="Times New Roman" w:cs="Times New Roman"/>
          <w:sz w:val="24"/>
          <w:szCs w:val="24"/>
        </w:rPr>
        <w:t xml:space="preserve"> </w:t>
      </w:r>
      <w:r w:rsidRPr="00F73045">
        <w:rPr>
          <w:rFonts w:ascii="Times New Roman" w:hAnsi="Times New Roman" w:cs="Times New Roman"/>
          <w:b/>
          <w:bCs/>
          <w:sz w:val="24"/>
          <w:szCs w:val="24"/>
        </w:rPr>
        <w:t>Tarefa:</w:t>
      </w:r>
      <w:r w:rsidRPr="00F73045">
        <w:rPr>
          <w:rFonts w:ascii="Times New Roman" w:hAnsi="Times New Roman" w:cs="Times New Roman"/>
          <w:sz w:val="24"/>
          <w:szCs w:val="24"/>
        </w:rPr>
        <w:t xml:space="preserve"> Inicie esta atividade solicitando ao seu educado que identifique os objetos maior e menor, grande e pequeno nas seguintes image</w:t>
      </w:r>
      <w:r w:rsidRPr="00F730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4DFC5F8E" wp14:editId="65EAB090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2074545" cy="1556385"/>
            <wp:effectExtent l="0" t="0" r="1905" b="5715"/>
            <wp:wrapTight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ight>
            <wp:docPr id="9" name="Imagem 9" descr="Resultado de imagem para fichas de matematica coloridas  com noções de grande e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ichas de matematica coloridas  com noções de grande e peque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045">
        <w:rPr>
          <w:rFonts w:ascii="Times New Roman" w:hAnsi="Times New Roman" w:cs="Times New Roman"/>
          <w:sz w:val="24"/>
          <w:szCs w:val="24"/>
        </w:rPr>
        <w:t>ns:</w:t>
      </w:r>
    </w:p>
    <w:p w14:paraId="27059D24" w14:textId="2096111C" w:rsidR="002C7C02" w:rsidRDefault="000320BD" w:rsidP="002C7C02">
      <w:p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876A17" wp14:editId="28B5EEAE">
            <wp:simplePos x="0" y="0"/>
            <wp:positionH relativeFrom="column">
              <wp:posOffset>4439920</wp:posOffset>
            </wp:positionH>
            <wp:positionV relativeFrom="paragraph">
              <wp:posOffset>93980</wp:posOffset>
            </wp:positionV>
            <wp:extent cx="129603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72" y="21481"/>
                <wp:lineTo x="21272" y="0"/>
                <wp:lineTo x="0" y="0"/>
              </wp:wrapPolygon>
            </wp:wrapTight>
            <wp:docPr id="5" name="Imagem 5" descr="Resultado de imagem para fichas de matematica coloridas  com noções de grande e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fichas de matematica coloridas  com noções de grande e peque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8F853" w14:textId="340BFA28" w:rsidR="002C7C02" w:rsidRDefault="000320BD" w:rsidP="002C7C02">
      <w:p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FC1E8D" wp14:editId="5BBE420D">
            <wp:simplePos x="0" y="0"/>
            <wp:positionH relativeFrom="column">
              <wp:posOffset>2188514</wp:posOffset>
            </wp:positionH>
            <wp:positionV relativeFrom="paragraph">
              <wp:posOffset>70485</wp:posOffset>
            </wp:positionV>
            <wp:extent cx="2035175" cy="1525270"/>
            <wp:effectExtent l="0" t="0" r="3175" b="0"/>
            <wp:wrapTight wrapText="bothSides">
              <wp:wrapPolygon edited="0">
                <wp:start x="0" y="0"/>
                <wp:lineTo x="0" y="21312"/>
                <wp:lineTo x="21432" y="21312"/>
                <wp:lineTo x="21432" y="0"/>
                <wp:lineTo x="0" y="0"/>
              </wp:wrapPolygon>
            </wp:wrapTight>
            <wp:docPr id="8" name="Imagem 8" descr="Resultado de imagem para fichas de matematica coloridas  com noções de grande e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fichas de matematica coloridas  com noções de grande e peque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4D8E" w14:textId="6BFE948F" w:rsidR="002C7C02" w:rsidRDefault="002C7C02" w:rsidP="002C7C02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4414DF" w14:textId="77777777" w:rsid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76E395" w14:textId="77777777" w:rsid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81C2A1" w14:textId="77777777" w:rsid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D7394D" w14:textId="757469C7" w:rsidR="00070FED" w:rsidRP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320BD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Visualizar </w:t>
      </w:r>
      <w:hyperlink r:id="rId19" w:history="1">
        <w:r w:rsidRPr="000320BD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https://youtu.be/ejQ4Uwb23Mo</w:t>
        </w:r>
      </w:hyperlink>
      <w:r w:rsidR="00070FED" w:rsidRPr="000320BD">
        <w:rPr>
          <w:rFonts w:ascii="Times New Roman" w:eastAsia="Calibri" w:hAnsi="Times New Roman" w:cs="Times New Roman"/>
          <w:bCs/>
          <w:sz w:val="24"/>
          <w:szCs w:val="24"/>
        </w:rPr>
        <w:t xml:space="preserve"> - Noções de grandeza </w:t>
      </w:r>
    </w:p>
    <w:p w14:paraId="533FBC2B" w14:textId="6300B91D" w:rsidR="00373CC1" w:rsidRPr="000320BD" w:rsidRDefault="000320BD" w:rsidP="000320BD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320BD">
        <w:rPr>
          <w:rFonts w:ascii="Times New Roman" w:eastAsia="Calibri" w:hAnsi="Times New Roman" w:cs="Times New Roman"/>
          <w:bCs/>
          <w:sz w:val="24"/>
          <w:szCs w:val="24"/>
        </w:rPr>
        <w:t>Para finalizar a atividade realize as fichas em anexo</w:t>
      </w:r>
    </w:p>
    <w:p w14:paraId="3174D663" w14:textId="2DCA8772" w:rsidR="00083A39" w:rsidRDefault="00083A39" w:rsidP="00083A3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SEXTA-FEIRA – EDUCAÇÃO FÍSICA / MÚSICA E DANÇA</w:t>
      </w:r>
    </w:p>
    <w:p w14:paraId="0477FEF4" w14:textId="040E656D" w:rsidR="008F5E6D" w:rsidRDefault="00DE4B0A" w:rsidP="001B3D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3D45">
        <w:rPr>
          <w:rFonts w:ascii="Times New Roman" w:eastAsia="Calibri" w:hAnsi="Times New Roman" w:cs="Times New Roman"/>
          <w:bCs/>
          <w:sz w:val="24"/>
          <w:szCs w:val="24"/>
        </w:rPr>
        <w:t>A pratica regular</w:t>
      </w:r>
      <w:r w:rsidR="001B3D45" w:rsidRPr="001B3D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B3D45">
        <w:rPr>
          <w:rFonts w:ascii="Times New Roman" w:eastAsia="Calibri" w:hAnsi="Times New Roman" w:cs="Times New Roman"/>
          <w:bCs/>
          <w:sz w:val="24"/>
          <w:szCs w:val="24"/>
        </w:rPr>
        <w:t xml:space="preserve">de educação </w:t>
      </w:r>
      <w:r w:rsidR="001B3D45" w:rsidRPr="001B3D45">
        <w:rPr>
          <w:rFonts w:ascii="Times New Roman" w:eastAsia="Calibri" w:hAnsi="Times New Roman" w:cs="Times New Roman"/>
          <w:bCs/>
          <w:sz w:val="24"/>
          <w:szCs w:val="24"/>
        </w:rPr>
        <w:t>física contribui para o desenvolvimento harmonioso da criança no seu desenvolvimento físico-motor, cognitivo e socio emocional</w:t>
      </w:r>
      <w:r w:rsidR="001B3D4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1A82D337" w14:textId="6840EC4E" w:rsidR="001B3D45" w:rsidRPr="001B3D45" w:rsidRDefault="001B3D45" w:rsidP="001B3D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3D45">
        <w:rPr>
          <w:rFonts w:ascii="Times New Roman" w:eastAsia="Calibri" w:hAnsi="Times New Roman" w:cs="Times New Roman"/>
          <w:b/>
          <w:sz w:val="24"/>
          <w:szCs w:val="24"/>
        </w:rPr>
        <w:t>Tarefa: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Vamos movimentar o corpo </w:t>
      </w:r>
    </w:p>
    <w:p w14:paraId="21A1DEA1" w14:textId="269B152F" w:rsidR="008F5E6D" w:rsidRPr="00F73045" w:rsidRDefault="00895BC7" w:rsidP="001B3D45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hyperlink r:id="rId20" w:history="1">
        <w:r w:rsidR="001B3D45" w:rsidRPr="00F73045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https://youtu.be/dk9_nQs7_D0?list=PLxFziexLH44U01eBIiPJn8iNDZdNifL5u</w:t>
        </w:r>
      </w:hyperlink>
      <w:r w:rsidR="001B3D45"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F3A3931" w14:textId="2BF59BAF" w:rsidR="008F5E6D" w:rsidRPr="00B17C0F" w:rsidRDefault="00F73045" w:rsidP="00B17C0F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Vamos ouvir 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>a canção – Se tens bom coração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21" w:history="1">
        <w:r w:rsidRPr="00F73045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https://youtu.be/KR8XVcHmPPE</w:t>
        </w:r>
      </w:hyperlink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</w:p>
    <w:p w14:paraId="290F347C" w14:textId="77777777" w:rsidR="00B17C0F" w:rsidRPr="00B17C0F" w:rsidRDefault="00B17C0F" w:rsidP="00B17C0F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14:paraId="475D373D" w14:textId="77777777" w:rsidR="00B17C0F" w:rsidRPr="00B17C0F" w:rsidRDefault="00B17C0F" w:rsidP="00B17C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Boas atividades e aproveitem para brincar muito com os vossos filhos</w:t>
      </w:r>
    </w:p>
    <w:p w14:paraId="5E1CEFDB" w14:textId="77777777" w:rsidR="00B17C0F" w:rsidRPr="00B17C0F" w:rsidRDefault="00B17C0F" w:rsidP="00B17C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“Aprender brincando”</w:t>
      </w:r>
    </w:p>
    <w:p w14:paraId="37802ECA" w14:textId="63ED7E32" w:rsidR="008F5E6D" w:rsidRDefault="008F5E6D" w:rsidP="00B17C0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396850" w14:textId="2A780EA2" w:rsidR="008F5E6D" w:rsidRDefault="00B17C0F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As Educadoras de Infância</w:t>
      </w:r>
    </w:p>
    <w:p w14:paraId="5193EA65" w14:textId="329402BA" w:rsidR="008F5E6D" w:rsidRDefault="008F5E6D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3971D5" w14:textId="7DD0F787" w:rsidR="008F5E6D" w:rsidRDefault="008F5E6D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65A480" w14:textId="2964C63A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155F23" w14:textId="40EF80CE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2D366D" w14:textId="448DDA66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005CFD" w14:textId="55FC18E5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53F1DE" w14:textId="2656AA32" w:rsidR="00513C06" w:rsidRDefault="00B17C0F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ANEXOS</w:t>
      </w:r>
    </w:p>
    <w:p w14:paraId="76BC9C81" w14:textId="3CCCF2E8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8F7371" w14:textId="234C82A1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3C2664" w14:textId="2399A43E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3EB72A" w14:textId="79059B86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2C58A4" w14:textId="2B517A40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CBA796" w14:textId="72E92A7D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0FE722" w14:textId="5B22E894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415EE3" w14:textId="17E2249A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57F0BC" w14:textId="77777777" w:rsidR="0037127D" w:rsidRDefault="0037127D" w:rsidP="00895BC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449CCB" w14:textId="5B5A4D65" w:rsidR="00E643D1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0A695898" w14:textId="526B8150" w:rsidR="00E643D1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</w:p>
    <w:p w14:paraId="30EFFFAA" w14:textId="013FDF62" w:rsidR="00513C06" w:rsidRDefault="00E643D1" w:rsidP="00E643D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643D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10DE1CD" wp14:editId="27B16250">
                <wp:simplePos x="0" y="0"/>
                <wp:positionH relativeFrom="column">
                  <wp:posOffset>2531552</wp:posOffset>
                </wp:positionH>
                <wp:positionV relativeFrom="paragraph">
                  <wp:posOffset>127580</wp:posOffset>
                </wp:positionV>
                <wp:extent cx="3211830" cy="906145"/>
                <wp:effectExtent l="0" t="0" r="26670" b="27305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24FF" w14:textId="77777777" w:rsidR="00E643D1" w:rsidRPr="00E643D1" w:rsidRDefault="00E643D1" w:rsidP="00E643D1">
                            <w:pPr>
                              <w:spacing w:after="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E643D1">
                              <w:rPr>
                                <w:rFonts w:ascii="Calibri" w:eastAsia="Calibri" w:hAnsi="Calibri" w:cs="Times New Roman"/>
                              </w:rPr>
                              <w:t>Desenha um amigo. Diz o que gostas mais nele e pede ajuda para escrever no desenho que fizeste. Depois, guarda para lhe ofereceres quando estiveres com ele.</w:t>
                            </w:r>
                          </w:p>
                          <w:p w14:paraId="256B174A" w14:textId="543A9EF3" w:rsidR="00E643D1" w:rsidRDefault="00E643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DE1C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99.35pt;margin-top:10.05pt;width:252.9pt;height:71.3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">
                <v:textbox>
                  <w:txbxContent>
                    <w:p w14:paraId="4B4F24FF" w14:textId="77777777" w:rsidR="00E643D1" w:rsidRPr="00E643D1" w:rsidRDefault="00E643D1" w:rsidP="00E643D1">
                      <w:pPr>
                        <w:spacing w:after="0" w:line="259" w:lineRule="auto"/>
                        <w:rPr>
                          <w:rFonts w:ascii="Calibri" w:eastAsia="Calibri" w:hAnsi="Calibri" w:cs="Times New Roman"/>
                        </w:rPr>
                      </w:pPr>
                      <w:r w:rsidRPr="00E643D1">
                        <w:rPr>
                          <w:rFonts w:ascii="Calibri" w:eastAsia="Calibri" w:hAnsi="Calibri" w:cs="Times New Roman"/>
                        </w:rPr>
                        <w:t>Desenha um amigo. Diz o que gostas mais nele e pede ajuda para escrever no desenho que fizeste. Depois, guarda para lhe ofereceres quando estiveres com ele.</w:t>
                      </w:r>
                    </w:p>
                    <w:p w14:paraId="256B174A" w14:textId="543A9EF3" w:rsidR="00E643D1" w:rsidRDefault="00E643D1"/>
                  </w:txbxContent>
                </v:textbox>
                <w10:wrap type="square"/>
              </v:shape>
            </w:pict>
          </mc:Fallback>
        </mc:AlternateContent>
      </w:r>
    </w:p>
    <w:p w14:paraId="5C012B15" w14:textId="571900A4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  <w:t>Atividade:</w:t>
      </w:r>
      <w:r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  <w:t xml:space="preserve"> Ler as quadras </w:t>
      </w:r>
    </w:p>
    <w:p w14:paraId="78D34C1F" w14:textId="44FF6067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7FAC5D18" w14:textId="6877F318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No Dia de S. Valentim,</w:t>
      </w:r>
    </w:p>
    <w:p w14:paraId="127C4DC5" w14:textId="7226818E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eu que tenho pouca idade,</w:t>
      </w:r>
    </w:p>
    <w:p w14:paraId="45C02F58" w14:textId="5336B1F3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o que quero para mim.</w:t>
      </w:r>
    </w:p>
    <w:p w14:paraId="78E52652" w14:textId="2ACC481D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é uma grande Amizade!</w:t>
      </w:r>
    </w:p>
    <w:p w14:paraId="63A98185" w14:textId="745593F6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17C344D" wp14:editId="1AC6009F">
                <wp:simplePos x="0" y="0"/>
                <wp:positionH relativeFrom="column">
                  <wp:posOffset>2515870</wp:posOffset>
                </wp:positionH>
                <wp:positionV relativeFrom="paragraph">
                  <wp:posOffset>76835</wp:posOffset>
                </wp:positionV>
                <wp:extent cx="3227705" cy="5200015"/>
                <wp:effectExtent l="0" t="0" r="10795" b="1968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520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B4F4" w14:textId="77777777" w:rsidR="00E643D1" w:rsidRDefault="00E643D1" w:rsidP="00E643D1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BB8E04" w14:textId="122AAEEC" w:rsidR="00E643D1" w:rsidRDefault="00E643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344D" id="_x0000_s1027" type="#_x0000_t202" style="position:absolute;margin-left:198.1pt;margin-top:6.05pt;width:254.15pt;height:409.4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">
                <v:textbox>
                  <w:txbxContent>
                    <w:p w14:paraId="4667B4F4" w14:textId="77777777" w:rsidR="00E643D1" w:rsidRDefault="00E643D1" w:rsidP="00E643D1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BB8E04" w14:textId="122AAEEC" w:rsidR="00E643D1" w:rsidRDefault="00E643D1"/>
                  </w:txbxContent>
                </v:textbox>
                <w10:wrap type="square"/>
              </v:shape>
            </w:pict>
          </mc:Fallback>
        </mc:AlternateContent>
      </w:r>
    </w:p>
    <w:p w14:paraId="09FC1273" w14:textId="612BAD70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E, com lápis, ou canetas,</w:t>
      </w:r>
    </w:p>
    <w:p w14:paraId="265C8698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numa folha vou desenhar</w:t>
      </w:r>
    </w:p>
    <w:p w14:paraId="46A42D44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a imagem do meu amigo</w:t>
      </w:r>
    </w:p>
    <w:p w14:paraId="23695E73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para, assim, comemorar!</w:t>
      </w:r>
    </w:p>
    <w:p w14:paraId="1C5925F7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23123373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Feliz Dia de S. Valentim</w:t>
      </w:r>
    </w:p>
    <w:p w14:paraId="0C4C7788" w14:textId="77777777" w:rsidR="00E643D1" w:rsidRPr="00E643D1" w:rsidRDefault="00E643D1" w:rsidP="00E643D1">
      <w:pPr>
        <w:spacing w:after="0" w:line="259" w:lineRule="auto"/>
        <w:rPr>
          <w:rFonts w:ascii="Calibri" w:eastAsia="Calibri" w:hAnsi="Calibri" w:cs="Times New Roman"/>
        </w:rPr>
      </w:pPr>
    </w:p>
    <w:p w14:paraId="6C924B16" w14:textId="77777777" w:rsidR="00E643D1" w:rsidRPr="00E643D1" w:rsidRDefault="00E643D1" w:rsidP="00E643D1">
      <w:pPr>
        <w:spacing w:after="0" w:line="259" w:lineRule="auto"/>
        <w:rPr>
          <w:rFonts w:ascii="Calibri" w:eastAsia="Calibri" w:hAnsi="Calibri" w:cs="Times New Roman"/>
        </w:rPr>
      </w:pPr>
    </w:p>
    <w:p w14:paraId="107A706F" w14:textId="44380799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88580B" w14:textId="6DA66134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EC0579" w14:textId="539AB6EB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68258B" w14:textId="43752CF9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4B2075" w14:textId="3A28CD5F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5B7713" w14:textId="77777777" w:rsidR="00513C06" w:rsidRP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165507" w14:textId="13707C35" w:rsidR="00513C06" w:rsidRPr="00513C06" w:rsidRDefault="00513C06" w:rsidP="00E04894">
      <w:pPr>
        <w:spacing w:after="160" w:line="259" w:lineRule="auto"/>
        <w:ind w:left="-284" w:right="-4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A805A2" w14:textId="1B2043FD" w:rsidR="00ED67B0" w:rsidRDefault="00ED67B0" w:rsidP="00ED67B0"/>
    <w:p w14:paraId="3FDCF25D" w14:textId="1A4AAF22" w:rsidR="00E643D1" w:rsidRDefault="00E643D1" w:rsidP="00ED67B0"/>
    <w:p w14:paraId="3E2D5A8F" w14:textId="6CF7E40E" w:rsidR="00E643D1" w:rsidRDefault="00E643D1" w:rsidP="00ED67B0"/>
    <w:p w14:paraId="7CF4F18E" w14:textId="5BE3DA2F" w:rsidR="00E643D1" w:rsidRDefault="00E643D1" w:rsidP="00ED67B0"/>
    <w:p w14:paraId="4F3611D1" w14:textId="68566979" w:rsidR="00E643D1" w:rsidRDefault="00E643D1" w:rsidP="00ED67B0"/>
    <w:p w14:paraId="56192C09" w14:textId="1EBB3062" w:rsidR="00E643D1" w:rsidRDefault="00E643D1" w:rsidP="00ED67B0"/>
    <w:p w14:paraId="0E3BF4A6" w14:textId="2D253E00" w:rsidR="00E643D1" w:rsidRDefault="00E643D1" w:rsidP="00ED67B0"/>
    <w:p w14:paraId="08C85A99" w14:textId="094855D5" w:rsidR="00E643D1" w:rsidRDefault="00E643D1" w:rsidP="00ED67B0"/>
    <w:p w14:paraId="3C1A8953" w14:textId="77777777" w:rsidR="007178FF" w:rsidRDefault="007178FF" w:rsidP="007178F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25E4B8" w14:textId="59866630" w:rsid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73A805A3" w14:textId="2ED74F53" w:rsidR="0051415A" w:rsidRP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(4 e 5 anos)</w:t>
      </w:r>
      <w:r w:rsidR="00ED67B0">
        <w:tab/>
      </w:r>
    </w:p>
    <w:p w14:paraId="73A805A4" w14:textId="475F61CB" w:rsidR="0051415A" w:rsidRPr="007178FF" w:rsidRDefault="00E643D1" w:rsidP="0051415A">
      <w:pPr>
        <w:rPr>
          <w:rFonts w:ascii="Times New Roman" w:hAnsi="Times New Roman" w:cs="Times New Roman"/>
        </w:rPr>
      </w:pPr>
      <w:r w:rsidRPr="007178FF">
        <w:rPr>
          <w:rFonts w:ascii="Times New Roman" w:hAnsi="Times New Roman" w:cs="Times New Roman"/>
        </w:rPr>
        <w:t>Reproduz as Palavra</w:t>
      </w:r>
      <w:r w:rsidR="007178FF">
        <w:rPr>
          <w:rFonts w:ascii="Times New Roman" w:hAnsi="Times New Roman" w:cs="Times New Roman"/>
        </w:rPr>
        <w:t>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</w:tblGrid>
      <w:tr w:rsidR="00E643D1" w14:paraId="2BC714B4" w14:textId="77777777" w:rsidTr="00E643D1">
        <w:tc>
          <w:tcPr>
            <w:tcW w:w="1604" w:type="dxa"/>
          </w:tcPr>
          <w:p w14:paraId="70DAE971" w14:textId="1DE3509D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A</w:t>
            </w:r>
          </w:p>
        </w:tc>
        <w:tc>
          <w:tcPr>
            <w:tcW w:w="1605" w:type="dxa"/>
          </w:tcPr>
          <w:p w14:paraId="193A85B8" w14:textId="3498518F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M</w:t>
            </w:r>
          </w:p>
        </w:tc>
        <w:tc>
          <w:tcPr>
            <w:tcW w:w="1605" w:type="dxa"/>
          </w:tcPr>
          <w:p w14:paraId="7528AC72" w14:textId="527D977E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I</w:t>
            </w:r>
          </w:p>
        </w:tc>
        <w:tc>
          <w:tcPr>
            <w:tcW w:w="1605" w:type="dxa"/>
          </w:tcPr>
          <w:p w14:paraId="346C91FE" w14:textId="37298D9F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G</w:t>
            </w:r>
          </w:p>
        </w:tc>
        <w:tc>
          <w:tcPr>
            <w:tcW w:w="1605" w:type="dxa"/>
          </w:tcPr>
          <w:p w14:paraId="44298B6C" w14:textId="502AE63A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O</w:t>
            </w:r>
          </w:p>
        </w:tc>
      </w:tr>
      <w:tr w:rsidR="00E643D1" w14:paraId="057B2591" w14:textId="77777777" w:rsidTr="00E643D1">
        <w:tc>
          <w:tcPr>
            <w:tcW w:w="1604" w:type="dxa"/>
          </w:tcPr>
          <w:p w14:paraId="24382AB4" w14:textId="77777777" w:rsidR="00E643D1" w:rsidRDefault="00E643D1" w:rsidP="0051415A"/>
          <w:p w14:paraId="0F71F78A" w14:textId="38EE2CC4" w:rsidR="00E643D1" w:rsidRDefault="00E643D1" w:rsidP="0051415A"/>
        </w:tc>
        <w:tc>
          <w:tcPr>
            <w:tcW w:w="1605" w:type="dxa"/>
          </w:tcPr>
          <w:p w14:paraId="22321AD0" w14:textId="77777777" w:rsidR="00E643D1" w:rsidRDefault="00E643D1" w:rsidP="0051415A"/>
        </w:tc>
        <w:tc>
          <w:tcPr>
            <w:tcW w:w="1605" w:type="dxa"/>
          </w:tcPr>
          <w:p w14:paraId="773B6172" w14:textId="77777777" w:rsidR="00E643D1" w:rsidRDefault="00E643D1" w:rsidP="0051415A"/>
        </w:tc>
        <w:tc>
          <w:tcPr>
            <w:tcW w:w="1605" w:type="dxa"/>
          </w:tcPr>
          <w:p w14:paraId="3C1641FC" w14:textId="77777777" w:rsidR="00E643D1" w:rsidRDefault="00E643D1" w:rsidP="0051415A"/>
        </w:tc>
        <w:tc>
          <w:tcPr>
            <w:tcW w:w="1605" w:type="dxa"/>
          </w:tcPr>
          <w:p w14:paraId="3CEE25DB" w14:textId="77777777" w:rsidR="00E643D1" w:rsidRDefault="00E643D1" w:rsidP="0051415A"/>
        </w:tc>
      </w:tr>
    </w:tbl>
    <w:p w14:paraId="73A805A5" w14:textId="19CB0A84" w:rsidR="0051415A" w:rsidRDefault="0051415A" w:rsidP="0051415A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90"/>
        <w:gridCol w:w="1410"/>
        <w:gridCol w:w="1365"/>
        <w:gridCol w:w="1381"/>
        <w:gridCol w:w="1347"/>
        <w:gridCol w:w="1347"/>
        <w:gridCol w:w="1389"/>
      </w:tblGrid>
      <w:tr w:rsidR="00E643D1" w14:paraId="1370CE24" w14:textId="77777777" w:rsidTr="00E643D1">
        <w:tc>
          <w:tcPr>
            <w:tcW w:w="1390" w:type="dxa"/>
          </w:tcPr>
          <w:p w14:paraId="123C7BB0" w14:textId="77777777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A</w:t>
            </w:r>
          </w:p>
        </w:tc>
        <w:tc>
          <w:tcPr>
            <w:tcW w:w="1410" w:type="dxa"/>
          </w:tcPr>
          <w:p w14:paraId="3561C9E8" w14:textId="77777777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M</w:t>
            </w:r>
          </w:p>
        </w:tc>
        <w:tc>
          <w:tcPr>
            <w:tcW w:w="1365" w:type="dxa"/>
          </w:tcPr>
          <w:p w14:paraId="038BA140" w14:textId="26D941EE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  <w:tc>
          <w:tcPr>
            <w:tcW w:w="1381" w:type="dxa"/>
          </w:tcPr>
          <w:p w14:paraId="1EB5D12B" w14:textId="77C30E91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</w:t>
            </w:r>
          </w:p>
        </w:tc>
        <w:tc>
          <w:tcPr>
            <w:tcW w:w="1347" w:type="dxa"/>
          </w:tcPr>
          <w:p w14:paraId="00B316B6" w14:textId="2BE2F125" w:rsid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347" w:type="dxa"/>
          </w:tcPr>
          <w:p w14:paraId="2B2F93E2" w14:textId="3C49DF66" w:rsid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</w:p>
        </w:tc>
        <w:tc>
          <w:tcPr>
            <w:tcW w:w="1389" w:type="dxa"/>
          </w:tcPr>
          <w:p w14:paraId="40262BF3" w14:textId="622AB2F5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</w:tr>
      <w:tr w:rsidR="00E643D1" w14:paraId="0C29AE25" w14:textId="77777777" w:rsidTr="00E643D1">
        <w:tc>
          <w:tcPr>
            <w:tcW w:w="1390" w:type="dxa"/>
          </w:tcPr>
          <w:p w14:paraId="69A0EBC8" w14:textId="77777777" w:rsidR="00E643D1" w:rsidRDefault="00E643D1" w:rsidP="004E7753"/>
          <w:p w14:paraId="5D82340B" w14:textId="77777777" w:rsidR="00E643D1" w:rsidRDefault="00E643D1" w:rsidP="004E7753"/>
        </w:tc>
        <w:tc>
          <w:tcPr>
            <w:tcW w:w="1410" w:type="dxa"/>
          </w:tcPr>
          <w:p w14:paraId="67136269" w14:textId="77777777" w:rsidR="00E643D1" w:rsidRDefault="00E643D1" w:rsidP="004E7753"/>
        </w:tc>
        <w:tc>
          <w:tcPr>
            <w:tcW w:w="1365" w:type="dxa"/>
          </w:tcPr>
          <w:p w14:paraId="6DB33CDE" w14:textId="77777777" w:rsidR="00E643D1" w:rsidRDefault="00E643D1" w:rsidP="004E7753"/>
        </w:tc>
        <w:tc>
          <w:tcPr>
            <w:tcW w:w="1381" w:type="dxa"/>
          </w:tcPr>
          <w:p w14:paraId="103311FA" w14:textId="77777777" w:rsidR="00E643D1" w:rsidRDefault="00E643D1" w:rsidP="004E7753"/>
        </w:tc>
        <w:tc>
          <w:tcPr>
            <w:tcW w:w="1347" w:type="dxa"/>
          </w:tcPr>
          <w:p w14:paraId="02725050" w14:textId="77777777" w:rsidR="00E643D1" w:rsidRDefault="00E643D1" w:rsidP="004E7753"/>
        </w:tc>
        <w:tc>
          <w:tcPr>
            <w:tcW w:w="1347" w:type="dxa"/>
          </w:tcPr>
          <w:p w14:paraId="524393B5" w14:textId="77777777" w:rsidR="00E643D1" w:rsidRDefault="00E643D1" w:rsidP="004E7753"/>
        </w:tc>
        <w:tc>
          <w:tcPr>
            <w:tcW w:w="1389" w:type="dxa"/>
          </w:tcPr>
          <w:p w14:paraId="12456B15" w14:textId="4B673AB2" w:rsidR="00E643D1" w:rsidRDefault="00E643D1" w:rsidP="004E7753"/>
        </w:tc>
      </w:tr>
    </w:tbl>
    <w:p w14:paraId="73A805A7" w14:textId="45250869" w:rsidR="0051415A" w:rsidRPr="0051415A" w:rsidRDefault="0051415A" w:rsidP="001D4C0A">
      <w:pPr>
        <w:tabs>
          <w:tab w:val="left" w:pos="2400"/>
        </w:tabs>
      </w:pPr>
    </w:p>
    <w:p w14:paraId="73A805A8" w14:textId="535CEB7F" w:rsidR="0051415A" w:rsidRPr="0051415A" w:rsidRDefault="007178FF" w:rsidP="0051415A">
      <w:r>
        <w:t xml:space="preserve">Reproduz os grafismos </w:t>
      </w:r>
    </w:p>
    <w:p w14:paraId="73A805A9" w14:textId="75F3C5A4" w:rsidR="0051415A" w:rsidRPr="0051415A" w:rsidRDefault="007178FF" w:rsidP="0051415A">
      <w:r>
        <w:rPr>
          <w:noProof/>
        </w:rPr>
        <w:drawing>
          <wp:inline distT="0" distB="0" distL="0" distR="0" wp14:anchorId="23F22349" wp14:editId="26DEE6BA">
            <wp:extent cx="5697300" cy="4213777"/>
            <wp:effectExtent l="0" t="0" r="0" b="0"/>
            <wp:docPr id="10" name="Imagem 10" descr="Resultado de imagem para grafismos 5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grafismos 5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9" b="11590"/>
                    <a:stretch/>
                  </pic:blipFill>
                  <pic:spPr bwMode="auto">
                    <a:xfrm>
                      <a:off x="0" y="0"/>
                      <a:ext cx="5710712" cy="42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805AA" w14:textId="77777777" w:rsidR="0051415A" w:rsidRPr="0051415A" w:rsidRDefault="0051415A" w:rsidP="0051415A"/>
    <w:p w14:paraId="73A805AB" w14:textId="77777777" w:rsidR="0051415A" w:rsidRPr="0051415A" w:rsidRDefault="0051415A" w:rsidP="0051415A"/>
    <w:p w14:paraId="73A805AD" w14:textId="451DB0B6" w:rsidR="0051415A" w:rsidRDefault="0051415A" w:rsidP="0051415A"/>
    <w:p w14:paraId="1F1102EC" w14:textId="77777777" w:rsidR="00895BC7" w:rsidRPr="0051415A" w:rsidRDefault="00895BC7" w:rsidP="0051415A"/>
    <w:p w14:paraId="29167134" w14:textId="2B2CF89F" w:rsidR="007178FF" w:rsidRDefault="007178FF" w:rsidP="007178FF">
      <w:pPr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774AC85F" w14:textId="00AE8A5C" w:rsidR="007178FF" w:rsidRPr="007178FF" w:rsidRDefault="007178FF" w:rsidP="00717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(4 e 5 anos)</w:t>
      </w:r>
    </w:p>
    <w:p w14:paraId="73A805AF" w14:textId="643E1483" w:rsidR="0051415A" w:rsidRPr="0051415A" w:rsidRDefault="007178FF" w:rsidP="0051415A">
      <w:r>
        <w:rPr>
          <w:noProof/>
        </w:rPr>
        <w:drawing>
          <wp:inline distT="0" distB="0" distL="0" distR="0" wp14:anchorId="3CA5CC51" wp14:editId="717F5A5A">
            <wp:extent cx="6002581" cy="8035484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"/>
                    <a:stretch/>
                  </pic:blipFill>
                  <pic:spPr bwMode="auto">
                    <a:xfrm>
                      <a:off x="0" y="0"/>
                      <a:ext cx="6005537" cy="80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62205" w14:textId="77777777" w:rsidR="007178FF" w:rsidRDefault="0051415A" w:rsidP="007178FF">
      <w:pPr>
        <w:jc w:val="center"/>
        <w:rPr>
          <w:b/>
          <w:bCs/>
          <w:sz w:val="28"/>
          <w:szCs w:val="28"/>
        </w:rPr>
      </w:pPr>
      <w:r>
        <w:lastRenderedPageBreak/>
        <w:tab/>
      </w:r>
      <w:r w:rsidR="007178FF" w:rsidRPr="007178FF">
        <w:rPr>
          <w:b/>
          <w:bCs/>
          <w:sz w:val="28"/>
          <w:szCs w:val="28"/>
        </w:rPr>
        <w:t>Matemática</w:t>
      </w:r>
    </w:p>
    <w:p w14:paraId="0E53EECA" w14:textId="77777777" w:rsidR="007178FF" w:rsidRPr="007178FF" w:rsidRDefault="007178FF" w:rsidP="00717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(4 e 5 anos)</w:t>
      </w:r>
    </w:p>
    <w:p w14:paraId="10E4A248" w14:textId="44FC6E1C" w:rsidR="007178FF" w:rsidRDefault="007178FF" w:rsidP="0051415A">
      <w:pPr>
        <w:tabs>
          <w:tab w:val="left" w:pos="3495"/>
        </w:tabs>
      </w:pPr>
    </w:p>
    <w:p w14:paraId="5C16967F" w14:textId="7E493700" w:rsidR="007178FF" w:rsidRDefault="007178FF" w:rsidP="0051415A">
      <w:pPr>
        <w:tabs>
          <w:tab w:val="left" w:pos="3495"/>
        </w:tabs>
      </w:pPr>
      <w:r>
        <w:t>NOME: ___________________________________ DATA______________________</w:t>
      </w:r>
    </w:p>
    <w:p w14:paraId="184A4D1A" w14:textId="77777777" w:rsidR="007178FF" w:rsidRPr="007178FF" w:rsidRDefault="007178FF" w:rsidP="0051415A">
      <w:pPr>
        <w:tabs>
          <w:tab w:val="left" w:pos="349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73A805B0" w14:textId="68AA1509" w:rsidR="002048AF" w:rsidRPr="007178FF" w:rsidRDefault="007178FF" w:rsidP="0051415A">
      <w:pPr>
        <w:tabs>
          <w:tab w:val="left" w:pos="3495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178FF">
        <w:rPr>
          <w:rFonts w:ascii="Times New Roman" w:hAnsi="Times New Roman" w:cs="Times New Roman"/>
          <w:b/>
          <w:bCs/>
          <w:sz w:val="32"/>
          <w:szCs w:val="32"/>
        </w:rPr>
        <w:t>Pinta em cada fila o elemento maior.</w:t>
      </w:r>
    </w:p>
    <w:p w14:paraId="73A805B1" w14:textId="2F40EBFD" w:rsidR="002048AF" w:rsidRPr="002048AF" w:rsidRDefault="007178FF" w:rsidP="002048AF">
      <w:r>
        <w:rPr>
          <w:noProof/>
        </w:rPr>
        <w:drawing>
          <wp:anchor distT="0" distB="0" distL="114300" distR="114300" simplePos="0" relativeHeight="251672064" behindDoc="1" locked="0" layoutInCell="1" allowOverlap="1" wp14:anchorId="3C313A17" wp14:editId="502938CF">
            <wp:simplePos x="0" y="0"/>
            <wp:positionH relativeFrom="column">
              <wp:posOffset>253503</wp:posOffset>
            </wp:positionH>
            <wp:positionV relativeFrom="paragraph">
              <wp:posOffset>46410</wp:posOffset>
            </wp:positionV>
            <wp:extent cx="5064782" cy="6249035"/>
            <wp:effectExtent l="0" t="0" r="2540" b="0"/>
            <wp:wrapTight wrapText="bothSides">
              <wp:wrapPolygon edited="0">
                <wp:start x="0" y="0"/>
                <wp:lineTo x="0" y="21532"/>
                <wp:lineTo x="21530" y="21532"/>
                <wp:lineTo x="21530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4511" r="2955" b="2837"/>
                    <a:stretch/>
                  </pic:blipFill>
                  <pic:spPr bwMode="auto">
                    <a:xfrm>
                      <a:off x="0" y="0"/>
                      <a:ext cx="5064782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05B2" w14:textId="64C68749" w:rsidR="002048AF" w:rsidRPr="002048AF" w:rsidRDefault="002048AF" w:rsidP="002048AF"/>
    <w:p w14:paraId="73A805B3" w14:textId="77777777" w:rsidR="002048AF" w:rsidRPr="002048AF" w:rsidRDefault="002048AF" w:rsidP="002048AF"/>
    <w:p w14:paraId="73A805B4" w14:textId="77777777" w:rsidR="002048AF" w:rsidRPr="002048AF" w:rsidRDefault="002048AF" w:rsidP="002048AF"/>
    <w:p w14:paraId="73A805B5" w14:textId="77777777" w:rsidR="002048AF" w:rsidRPr="002048AF" w:rsidRDefault="002048AF" w:rsidP="002048AF"/>
    <w:p w14:paraId="73A805B6" w14:textId="77777777" w:rsidR="002048AF" w:rsidRPr="002048AF" w:rsidRDefault="002048AF" w:rsidP="002048AF"/>
    <w:p w14:paraId="73A805B7" w14:textId="59CFFC06" w:rsidR="002F592A" w:rsidRDefault="002048AF" w:rsidP="002048AF">
      <w:pPr>
        <w:tabs>
          <w:tab w:val="left" w:pos="5703"/>
        </w:tabs>
      </w:pPr>
      <w:r>
        <w:tab/>
      </w:r>
    </w:p>
    <w:p w14:paraId="1B046A4B" w14:textId="136E793E" w:rsidR="007178FF" w:rsidRDefault="007178FF" w:rsidP="002048AF">
      <w:pPr>
        <w:tabs>
          <w:tab w:val="left" w:pos="5703"/>
        </w:tabs>
      </w:pPr>
    </w:p>
    <w:p w14:paraId="102E09A1" w14:textId="5134319D" w:rsidR="007178FF" w:rsidRDefault="007178FF" w:rsidP="002048AF">
      <w:pPr>
        <w:tabs>
          <w:tab w:val="left" w:pos="5703"/>
        </w:tabs>
      </w:pPr>
    </w:p>
    <w:p w14:paraId="5A6042DA" w14:textId="39F197D6" w:rsidR="007178FF" w:rsidRDefault="007178FF" w:rsidP="002048AF">
      <w:pPr>
        <w:tabs>
          <w:tab w:val="left" w:pos="5703"/>
        </w:tabs>
      </w:pPr>
    </w:p>
    <w:p w14:paraId="045AC323" w14:textId="28FCD9C0" w:rsidR="007178FF" w:rsidRDefault="007178FF" w:rsidP="002048AF">
      <w:pPr>
        <w:tabs>
          <w:tab w:val="left" w:pos="5703"/>
        </w:tabs>
      </w:pPr>
    </w:p>
    <w:p w14:paraId="073A71E5" w14:textId="68301B2E" w:rsidR="007178FF" w:rsidRDefault="007178FF" w:rsidP="002048AF">
      <w:pPr>
        <w:tabs>
          <w:tab w:val="left" w:pos="5703"/>
        </w:tabs>
      </w:pPr>
    </w:p>
    <w:p w14:paraId="188FAE5F" w14:textId="5B213340" w:rsidR="007178FF" w:rsidRDefault="007178FF" w:rsidP="002048AF">
      <w:pPr>
        <w:tabs>
          <w:tab w:val="left" w:pos="5703"/>
        </w:tabs>
      </w:pPr>
    </w:p>
    <w:p w14:paraId="23B7F5B2" w14:textId="6359602A" w:rsidR="007178FF" w:rsidRDefault="007178FF" w:rsidP="002048AF">
      <w:pPr>
        <w:tabs>
          <w:tab w:val="left" w:pos="5703"/>
        </w:tabs>
      </w:pPr>
    </w:p>
    <w:p w14:paraId="76CB156E" w14:textId="6802058F" w:rsidR="007178FF" w:rsidRDefault="007178FF" w:rsidP="002048AF">
      <w:pPr>
        <w:tabs>
          <w:tab w:val="left" w:pos="5703"/>
        </w:tabs>
      </w:pPr>
    </w:p>
    <w:p w14:paraId="309C2EAB" w14:textId="72B7294A" w:rsidR="007178FF" w:rsidRDefault="007178FF" w:rsidP="002048AF">
      <w:pPr>
        <w:tabs>
          <w:tab w:val="left" w:pos="5703"/>
        </w:tabs>
      </w:pPr>
    </w:p>
    <w:p w14:paraId="77B7ED8C" w14:textId="662102D4" w:rsidR="007178FF" w:rsidRDefault="007178FF" w:rsidP="002048AF">
      <w:pPr>
        <w:tabs>
          <w:tab w:val="left" w:pos="5703"/>
        </w:tabs>
      </w:pPr>
    </w:p>
    <w:p w14:paraId="1B76594F" w14:textId="264CDA75" w:rsidR="007178FF" w:rsidRDefault="007178FF" w:rsidP="002048AF">
      <w:pPr>
        <w:tabs>
          <w:tab w:val="left" w:pos="5703"/>
        </w:tabs>
      </w:pPr>
    </w:p>
    <w:p w14:paraId="6D657B2A" w14:textId="6932F118" w:rsidR="007178FF" w:rsidRDefault="007178FF" w:rsidP="002048AF">
      <w:pPr>
        <w:tabs>
          <w:tab w:val="left" w:pos="5703"/>
        </w:tabs>
      </w:pPr>
    </w:p>
    <w:p w14:paraId="625802DA" w14:textId="65725CEE" w:rsidR="007178FF" w:rsidRDefault="007178FF" w:rsidP="002048AF">
      <w:pPr>
        <w:tabs>
          <w:tab w:val="left" w:pos="5703"/>
        </w:tabs>
      </w:pPr>
    </w:p>
    <w:p w14:paraId="231900E4" w14:textId="77777777" w:rsidR="007178FF" w:rsidRDefault="007178FF" w:rsidP="007178FF">
      <w:pPr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1143E0B4" w14:textId="5DE05A50" w:rsidR="007178FF" w:rsidRDefault="007178FF" w:rsidP="00717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(3 e 4 anos)</w:t>
      </w:r>
    </w:p>
    <w:p w14:paraId="02F591E6" w14:textId="488A0EAB" w:rsidR="007178FF" w:rsidRPr="007178FF" w:rsidRDefault="006054B1" w:rsidP="007178F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D6C4342" wp14:editId="6FA3A3DB">
            <wp:simplePos x="0" y="0"/>
            <wp:positionH relativeFrom="column">
              <wp:posOffset>-187960</wp:posOffset>
            </wp:positionH>
            <wp:positionV relativeFrom="paragraph">
              <wp:posOffset>82550</wp:posOffset>
            </wp:positionV>
            <wp:extent cx="3784600" cy="3825240"/>
            <wp:effectExtent l="0" t="0" r="6350" b="3810"/>
            <wp:wrapTight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8"/>
                    <a:stretch/>
                  </pic:blipFill>
                  <pic:spPr bwMode="auto">
                    <a:xfrm>
                      <a:off x="0" y="0"/>
                      <a:ext cx="37846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3FA56" w14:textId="101674C3" w:rsidR="007178FF" w:rsidRDefault="007178FF" w:rsidP="002048AF">
      <w:pPr>
        <w:tabs>
          <w:tab w:val="left" w:pos="5703"/>
        </w:tabs>
      </w:pPr>
    </w:p>
    <w:p w14:paraId="17037FAF" w14:textId="09205D05" w:rsidR="007178FF" w:rsidRDefault="007178FF" w:rsidP="002048AF">
      <w:pPr>
        <w:tabs>
          <w:tab w:val="left" w:pos="5703"/>
        </w:tabs>
      </w:pPr>
    </w:p>
    <w:p w14:paraId="26EB3402" w14:textId="11453239" w:rsidR="007178FF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28"/>
          <w:szCs w:val="28"/>
        </w:rPr>
      </w:pPr>
      <w:r w:rsidRPr="006054B1">
        <w:rPr>
          <w:rFonts w:ascii="Times New Roman" w:hAnsi="Times New Roman" w:cs="Times New Roman"/>
          <w:sz w:val="28"/>
          <w:szCs w:val="28"/>
        </w:rPr>
        <w:t>PINTA O PEIXE MENOR</w:t>
      </w:r>
    </w:p>
    <w:p w14:paraId="60B48455" w14:textId="08459450" w:rsidR="007178FF" w:rsidRDefault="007178FF" w:rsidP="002048AF">
      <w:pPr>
        <w:tabs>
          <w:tab w:val="left" w:pos="5703"/>
        </w:tabs>
      </w:pPr>
    </w:p>
    <w:p w14:paraId="705775F6" w14:textId="1E90EB9F" w:rsidR="007178FF" w:rsidRDefault="007178FF" w:rsidP="002048AF">
      <w:pPr>
        <w:tabs>
          <w:tab w:val="left" w:pos="5703"/>
        </w:tabs>
      </w:pPr>
    </w:p>
    <w:p w14:paraId="6FB8CB38" w14:textId="1F592605" w:rsidR="007178FF" w:rsidRDefault="007178FF" w:rsidP="002048AF">
      <w:pPr>
        <w:tabs>
          <w:tab w:val="left" w:pos="5703"/>
        </w:tabs>
      </w:pPr>
    </w:p>
    <w:p w14:paraId="3A145F44" w14:textId="3A977830" w:rsidR="007178FF" w:rsidRDefault="007178FF" w:rsidP="002048AF">
      <w:pPr>
        <w:tabs>
          <w:tab w:val="left" w:pos="5703"/>
        </w:tabs>
      </w:pPr>
    </w:p>
    <w:p w14:paraId="5FEAA406" w14:textId="47A36B2C" w:rsidR="007178FF" w:rsidRDefault="007178FF" w:rsidP="002048AF">
      <w:pPr>
        <w:tabs>
          <w:tab w:val="left" w:pos="5703"/>
        </w:tabs>
      </w:pPr>
    </w:p>
    <w:p w14:paraId="63534D86" w14:textId="7630BB90" w:rsidR="007178FF" w:rsidRDefault="007178FF" w:rsidP="002048AF">
      <w:pPr>
        <w:tabs>
          <w:tab w:val="left" w:pos="5703"/>
        </w:tabs>
      </w:pPr>
    </w:p>
    <w:p w14:paraId="4D3D965A" w14:textId="4105B09E" w:rsidR="007178FF" w:rsidRDefault="006054B1" w:rsidP="002048AF">
      <w:pPr>
        <w:tabs>
          <w:tab w:val="left" w:pos="5703"/>
        </w:tabs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00EFA32A" wp14:editId="58BAB103">
            <wp:simplePos x="0" y="0"/>
            <wp:positionH relativeFrom="column">
              <wp:posOffset>3223260</wp:posOffset>
            </wp:positionH>
            <wp:positionV relativeFrom="paragraph">
              <wp:posOffset>379095</wp:posOffset>
            </wp:positionV>
            <wp:extent cx="2926080" cy="3243580"/>
            <wp:effectExtent l="0" t="0" r="762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23352" r="5721" b="8374"/>
                    <a:stretch/>
                  </pic:blipFill>
                  <pic:spPr bwMode="auto">
                    <a:xfrm>
                      <a:off x="0" y="0"/>
                      <a:ext cx="29260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8504" w14:textId="0D259CDB" w:rsidR="006054B1" w:rsidRDefault="006054B1" w:rsidP="002048AF">
      <w:pPr>
        <w:tabs>
          <w:tab w:val="left" w:pos="5703"/>
        </w:tabs>
      </w:pPr>
    </w:p>
    <w:p w14:paraId="76FF2C16" w14:textId="3B8E6FD8" w:rsidR="006054B1" w:rsidRDefault="006054B1" w:rsidP="002048AF">
      <w:pPr>
        <w:tabs>
          <w:tab w:val="left" w:pos="5703"/>
        </w:tabs>
      </w:pPr>
    </w:p>
    <w:p w14:paraId="62657640" w14:textId="69766BB6" w:rsidR="006054B1" w:rsidRDefault="006054B1" w:rsidP="002048AF">
      <w:pPr>
        <w:tabs>
          <w:tab w:val="left" w:pos="5703"/>
        </w:tabs>
      </w:pPr>
    </w:p>
    <w:p w14:paraId="7F0F059F" w14:textId="7E57A32A" w:rsidR="006054B1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32"/>
          <w:szCs w:val="32"/>
        </w:rPr>
      </w:pPr>
    </w:p>
    <w:p w14:paraId="031B6C96" w14:textId="66AB65CE" w:rsidR="006054B1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32"/>
          <w:szCs w:val="32"/>
        </w:rPr>
      </w:pPr>
      <w:r w:rsidRPr="006054B1">
        <w:rPr>
          <w:rFonts w:ascii="Times New Roman" w:hAnsi="Times New Roman" w:cs="Times New Roman"/>
          <w:sz w:val="32"/>
          <w:szCs w:val="32"/>
        </w:rPr>
        <w:t>PINTA A FLOR MAIOR</w:t>
      </w:r>
    </w:p>
    <w:p w14:paraId="3C26A12E" w14:textId="27B40A8E" w:rsidR="006054B1" w:rsidRDefault="006054B1" w:rsidP="002048AF">
      <w:pPr>
        <w:tabs>
          <w:tab w:val="left" w:pos="5703"/>
        </w:tabs>
      </w:pPr>
    </w:p>
    <w:p w14:paraId="3E6B599E" w14:textId="0D447340" w:rsidR="006054B1" w:rsidRDefault="006054B1" w:rsidP="002048AF">
      <w:pPr>
        <w:tabs>
          <w:tab w:val="left" w:pos="5703"/>
        </w:tabs>
      </w:pPr>
    </w:p>
    <w:p w14:paraId="65192BB9" w14:textId="56DE72E6" w:rsidR="007178FF" w:rsidRPr="002048AF" w:rsidRDefault="007178FF" w:rsidP="002048AF">
      <w:pPr>
        <w:tabs>
          <w:tab w:val="left" w:pos="5703"/>
        </w:tabs>
      </w:pPr>
    </w:p>
    <w:sectPr w:rsidR="007178FF" w:rsidRPr="002048AF" w:rsidSect="006B37E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1701" w:right="1134" w:bottom="1077" w:left="1134" w:header="709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805BB" w14:textId="77777777" w:rsidR="00042248" w:rsidRPr="00327288" w:rsidRDefault="00042248" w:rsidP="00327288">
      <w:r>
        <w:separator/>
      </w:r>
    </w:p>
  </w:endnote>
  <w:endnote w:type="continuationSeparator" w:id="0">
    <w:p w14:paraId="73A805BC" w14:textId="77777777" w:rsidR="00042248" w:rsidRPr="00327288" w:rsidRDefault="00042248" w:rsidP="00327288">
      <w:r>
        <w:continuationSeparator/>
      </w:r>
    </w:p>
  </w:endnote>
  <w:endnote w:type="continuationNotice" w:id="1">
    <w:p w14:paraId="73A805BD" w14:textId="77777777" w:rsidR="00042248" w:rsidRDefault="000422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C0" w14:textId="77777777" w:rsidR="00991EBB" w:rsidRDefault="00991EBB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1"/>
      <w:tblW w:w="9631" w:type="dxa"/>
      <w:tblBorders>
        <w:top w:val="single" w:sz="8" w:space="0" w:color="8080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8" w:space="0" w:color="808080"/>
      </w:tblBorders>
      <w:tblLook w:val="04A0" w:firstRow="1" w:lastRow="0" w:firstColumn="1" w:lastColumn="0" w:noHBand="0" w:noVBand="1"/>
    </w:tblPr>
    <w:tblGrid>
      <w:gridCol w:w="1258"/>
      <w:gridCol w:w="6922"/>
      <w:gridCol w:w="1451"/>
    </w:tblGrid>
    <w:tr w:rsidR="006B37ED" w:rsidRPr="006B37ED" w14:paraId="73A805C8" w14:textId="77777777" w:rsidTr="006B2A51">
      <w:trPr>
        <w:cantSplit/>
        <w:trHeight w:val="846"/>
      </w:trPr>
      <w:tc>
        <w:tcPr>
          <w:tcW w:w="730" w:type="dxa"/>
          <w:textDirection w:val="btLr"/>
        </w:tcPr>
        <w:p w14:paraId="73A805C1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rPr>
              <w:rFonts w:ascii="Tahoma" w:hAnsi="Tahoma" w:cs="Tahoma"/>
              <w:b/>
              <w:color w:val="BFBFBF"/>
              <w:sz w:val="16"/>
              <w:szCs w:val="16"/>
              <w:lang w:eastAsia="pt-PT"/>
            </w:rPr>
          </w:pPr>
        </w:p>
        <w:p w14:paraId="73A805C2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M.FV</w:t>
          </w:r>
        </w:p>
        <w:p w14:paraId="73A805C3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01.2020</w:t>
          </w:r>
        </w:p>
        <w:p w14:paraId="73A805C4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V0</w:t>
          </w:r>
        </w:p>
        <w:p w14:paraId="73A805C5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sz w:val="16"/>
              <w:szCs w:val="16"/>
              <w:lang w:eastAsia="pt-PT"/>
            </w:rPr>
          </w:pPr>
        </w:p>
      </w:tc>
      <w:tc>
        <w:tcPr>
          <w:tcW w:w="7332" w:type="dxa"/>
        </w:tcPr>
        <w:p w14:paraId="73A805C6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noProof/>
              <w:lang w:eastAsia="pt-PT"/>
            </w:rPr>
            <w:drawing>
              <wp:inline distT="0" distB="0" distL="0" distR="0" wp14:anchorId="73A805D2" wp14:editId="73A805D3">
                <wp:extent cx="2580238" cy="506730"/>
                <wp:effectExtent l="0" t="0" r="0" b="7620"/>
                <wp:docPr id="1" name="Image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3620" cy="51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9" w:type="dxa"/>
          <w:vAlign w:val="center"/>
        </w:tcPr>
        <w:p w14:paraId="73A805C7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rFonts w:ascii="Tahoma" w:hAnsi="Tahoma" w:cs="Tahoma"/>
              <w:sz w:val="16"/>
              <w:szCs w:val="16"/>
            </w:rPr>
            <w:t xml:space="preserve">Página |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PAGE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sz w:val="16"/>
              <w:szCs w:val="16"/>
            </w:rPr>
            <w:t>de</w:t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NUMPAGES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73A805C9" w14:textId="77777777" w:rsidR="006B37ED" w:rsidRDefault="006B37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0" w:type="auto"/>
      <w:tblBorders>
        <w:top w:val="single" w:sz="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"/>
      <w:gridCol w:w="6145"/>
      <w:gridCol w:w="2698"/>
    </w:tblGrid>
    <w:tr w:rsidR="00E02436" w14:paraId="73A805CE" w14:textId="77777777" w:rsidTr="00E02436">
      <w:trPr>
        <w:cantSplit/>
        <w:trHeight w:val="704"/>
      </w:trPr>
      <w:tc>
        <w:tcPr>
          <w:tcW w:w="443" w:type="dxa"/>
          <w:textDirection w:val="btLr"/>
        </w:tcPr>
        <w:p w14:paraId="73A805CB" w14:textId="77777777" w:rsidR="00E02436" w:rsidRPr="00E02436" w:rsidRDefault="00E02436" w:rsidP="00E02436">
          <w:pPr>
            <w:pStyle w:val="Rodap"/>
            <w:spacing w:before="60"/>
            <w:ind w:left="113" w:right="113"/>
            <w:rPr>
              <w:rFonts w:ascii="Times New Roman" w:hAnsi="Times New Roman" w:cs="Times New Roman"/>
              <w:noProof/>
              <w:lang w:eastAsia="pt-PT"/>
            </w:rPr>
          </w:pPr>
          <w:r w:rsidRPr="00E02436">
            <w:rPr>
              <w:rFonts w:ascii="Times New Roman" w:hAnsi="Times New Roman" w:cs="Times New Roman"/>
              <w:noProof/>
              <w:color w:val="BFBFBF" w:themeColor="background1" w:themeShade="BF"/>
              <w:sz w:val="14"/>
              <w:lang w:eastAsia="pt-PT"/>
            </w:rPr>
            <w:t>Mod. 00</w:t>
          </w:r>
        </w:p>
      </w:tc>
      <w:tc>
        <w:tcPr>
          <w:tcW w:w="6145" w:type="dxa"/>
        </w:tcPr>
        <w:p w14:paraId="73A805CC" w14:textId="77777777" w:rsidR="00E02436" w:rsidRPr="00327288" w:rsidRDefault="00E02436" w:rsidP="000C6C74">
          <w:pPr>
            <w:pStyle w:val="Rodap"/>
            <w:spacing w:before="60"/>
          </w:pPr>
          <w:r w:rsidRPr="00327288">
            <w:rPr>
              <w:noProof/>
              <w:lang w:eastAsia="pt-PT"/>
            </w:rPr>
            <w:drawing>
              <wp:inline distT="0" distB="0" distL="0" distR="0" wp14:anchorId="73A805D6" wp14:editId="73A805D7">
                <wp:extent cx="2258171" cy="381553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PRegua_Rodape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111" r="60501"/>
                        <a:stretch/>
                      </pic:blipFill>
                      <pic:spPr bwMode="auto">
                        <a:xfrm>
                          <a:off x="0" y="0"/>
                          <a:ext cx="2274943" cy="384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8" w:type="dxa"/>
          <w:vAlign w:val="center"/>
        </w:tcPr>
        <w:p w14:paraId="73A805CD" w14:textId="77777777" w:rsidR="00E02436" w:rsidRPr="00327288" w:rsidRDefault="00E02436" w:rsidP="00AF275E">
          <w:pPr>
            <w:pStyle w:val="Rodap"/>
            <w:jc w:val="right"/>
          </w:pPr>
          <w:r w:rsidRPr="00327288">
            <w:t xml:space="preserve">Página | </w:t>
          </w:r>
          <w:r w:rsidRPr="00327288">
            <w:fldChar w:fldCharType="begin"/>
          </w:r>
          <w:r w:rsidRPr="00327288">
            <w:instrText>PAGE   \* MERGEFORMAT</w:instrText>
          </w:r>
          <w:r w:rsidRPr="00327288">
            <w:fldChar w:fldCharType="separate"/>
          </w:r>
          <w:r>
            <w:rPr>
              <w:noProof/>
            </w:rPr>
            <w:t>1</w:t>
          </w:r>
          <w:r w:rsidRPr="00327288">
            <w:fldChar w:fldCharType="end"/>
          </w:r>
        </w:p>
      </w:tc>
    </w:tr>
  </w:tbl>
  <w:p w14:paraId="73A805CF" w14:textId="77777777" w:rsidR="000B4B2E" w:rsidRPr="0085744C" w:rsidRDefault="000B4B2E" w:rsidP="008574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805B8" w14:textId="77777777" w:rsidR="00042248" w:rsidRPr="00327288" w:rsidRDefault="00042248" w:rsidP="00327288">
      <w:r>
        <w:separator/>
      </w:r>
    </w:p>
  </w:footnote>
  <w:footnote w:type="continuationSeparator" w:id="0">
    <w:p w14:paraId="73A805B9" w14:textId="77777777" w:rsidR="00042248" w:rsidRPr="00327288" w:rsidRDefault="00042248" w:rsidP="00327288">
      <w:r>
        <w:continuationSeparator/>
      </w:r>
    </w:p>
  </w:footnote>
  <w:footnote w:type="continuationNotice" w:id="1">
    <w:p w14:paraId="73A805BA" w14:textId="77777777" w:rsidR="00042248" w:rsidRDefault="000422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BE" w14:textId="77777777" w:rsidR="00991EBB" w:rsidRDefault="00991EBB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BF" w14:textId="77777777" w:rsidR="003F1CC1" w:rsidRPr="00EC2BE5" w:rsidRDefault="006B37ED">
    <w:pPr>
      <w:rPr>
        <w:rFonts w:ascii="Tahoma" w:hAnsi="Tahoma" w:cs="Tahoma"/>
      </w:rPr>
    </w:pPr>
    <w:r w:rsidRPr="006B37ED">
      <w:rPr>
        <w:rFonts w:ascii="Times New Roman" w:eastAsia="Times New Roman" w:hAnsi="Times New Roman" w:cs="Times New Roman"/>
        <w:noProof/>
        <w:sz w:val="12"/>
        <w:szCs w:val="21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A805D0" wp14:editId="73A805D1">
              <wp:simplePos x="0" y="0"/>
              <wp:positionH relativeFrom="column">
                <wp:posOffset>-462915</wp:posOffset>
              </wp:positionH>
              <wp:positionV relativeFrom="paragraph">
                <wp:posOffset>-459740</wp:posOffset>
              </wp:positionV>
              <wp:extent cx="7159625" cy="1298575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9625" cy="1298575"/>
                        <a:chOff x="480" y="0"/>
                        <a:chExt cx="11275" cy="2045"/>
                      </a:xfrm>
                    </wpg:grpSpPr>
                    <pic:pic xmlns:pic="http://schemas.openxmlformats.org/drawingml/2006/picture">
                      <pic:nvPicPr>
                        <pic:cNvPr id="1" name="Picture 14" descr="LOGO 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" y="258"/>
                          <a:ext cx="2685" cy="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915" y="467"/>
                          <a:ext cx="4908" cy="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05D8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>AGRUPAMENTO DE ESCOLAS MIGUEL TORGA</w:t>
                            </w:r>
                          </w:p>
                          <w:p w14:paraId="73A805D9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 xml:space="preserve"> SABROSA - </w:t>
                            </w:r>
                            <w:r w:rsidRPr="008F0580">
                              <w:rPr>
                                <w:b/>
                                <w:szCs w:val="21"/>
                              </w:rPr>
                              <w:t>152808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8" y="0"/>
                          <a:ext cx="2477" cy="2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805D0" id="Group 13" o:spid="_x0000_s1028" style="position:absolute;margin-left:-36.45pt;margin-top:-36.2pt;width:563.75pt;height:102.25pt;z-index:251659264" coordorigin="480" coordsize="1127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9" type="#_x0000_t75" alt="LOGO ME" style="position:absolute;left:480;top:258;width:268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">
                <v:imagedata r:id="rId3" o:title="LOGO M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3915;top:467;width:490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73A805D8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>AGRUPAMENTO DE ESCOLAS MIGUEL TORGA</w:t>
                      </w:r>
                    </w:p>
                    <w:p w14:paraId="73A805D9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 xml:space="preserve"> SABROSA - </w:t>
                      </w:r>
                      <w:r w:rsidRPr="008F0580">
                        <w:rPr>
                          <w:b/>
                          <w:szCs w:val="21"/>
                        </w:rPr>
                        <w:t>152808</w:t>
                      </w:r>
                    </w:p>
                  </w:txbxContent>
                </v:textbox>
              </v:shape>
              <v:shape id="Picture 16" o:spid="_x0000_s1031" type="#_x0000_t75" style="position:absolute;left:9278;width:2477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CA" w14:textId="77777777" w:rsidR="003F1CC1" w:rsidRPr="00327288" w:rsidRDefault="00327288" w:rsidP="00327288">
    <w:r w:rsidRPr="00327288">
      <w:rPr>
        <w:noProof/>
        <w:lang w:eastAsia="pt-PT"/>
      </w:rPr>
      <w:drawing>
        <wp:inline distT="0" distB="0" distL="0" distR="0" wp14:anchorId="73A805D4" wp14:editId="73A805D5">
          <wp:extent cx="5759450" cy="570865"/>
          <wp:effectExtent l="0" t="0" r="0" b="63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Regua_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D6CA5"/>
    <w:multiLevelType w:val="multilevel"/>
    <w:tmpl w:val="41EEA0EE"/>
    <w:lvl w:ilvl="0">
      <w:start w:val="1"/>
      <w:numFmt w:val="decimal"/>
      <w:pStyle w:val="NUMEPREGU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2"/>
      <w:suff w:val="space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pStyle w:val="NUM3"/>
      <w:suff w:val="space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pStyle w:val="NUM4"/>
      <w:suff w:val="space"/>
      <w:lvlText w:val="%1.%2.%3.%4."/>
      <w:lvlJc w:val="left"/>
      <w:pPr>
        <w:ind w:left="0" w:firstLine="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89F09CA"/>
    <w:multiLevelType w:val="hybridMultilevel"/>
    <w:tmpl w:val="683C60EC"/>
    <w:lvl w:ilvl="0" w:tplc="51B89B18">
      <w:start w:val="1"/>
      <w:numFmt w:val="bullet"/>
      <w:pStyle w:val="MARC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90B3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B2029BC"/>
    <w:multiLevelType w:val="multilevel"/>
    <w:tmpl w:val="D076E1AA"/>
    <w:lvl w:ilvl="0">
      <w:start w:val="1"/>
      <w:numFmt w:val="lowerLetter"/>
      <w:pStyle w:val="MARCA1"/>
      <w:suff w:val="space"/>
      <w:lvlText w:val="%1)"/>
      <w:lvlJc w:val="left"/>
      <w:pPr>
        <w:ind w:left="601" w:hanging="244"/>
      </w:pPr>
      <w:rPr>
        <w:rFonts w:hint="default"/>
      </w:rPr>
    </w:lvl>
    <w:lvl w:ilvl="1">
      <w:start w:val="1"/>
      <w:numFmt w:val="lowerRoman"/>
      <w:suff w:val="space"/>
      <w:lvlText w:val="%2)"/>
      <w:lvlJc w:val="left"/>
      <w:pPr>
        <w:ind w:left="771" w:hanging="91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1021" w:firstLine="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8B3035"/>
    <w:multiLevelType w:val="hybridMultilevel"/>
    <w:tmpl w:val="B18608A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22"/>
    <w:rsid w:val="000320BD"/>
    <w:rsid w:val="0004158A"/>
    <w:rsid w:val="00042248"/>
    <w:rsid w:val="00070FED"/>
    <w:rsid w:val="00083A39"/>
    <w:rsid w:val="000B4B2E"/>
    <w:rsid w:val="000C6C74"/>
    <w:rsid w:val="000F6B03"/>
    <w:rsid w:val="001141D9"/>
    <w:rsid w:val="00173053"/>
    <w:rsid w:val="00186266"/>
    <w:rsid w:val="001B3D45"/>
    <w:rsid w:val="001D0892"/>
    <w:rsid w:val="001D4C0A"/>
    <w:rsid w:val="001F4BCA"/>
    <w:rsid w:val="002048AF"/>
    <w:rsid w:val="0021744D"/>
    <w:rsid w:val="00226725"/>
    <w:rsid w:val="00232F13"/>
    <w:rsid w:val="00270291"/>
    <w:rsid w:val="00272F33"/>
    <w:rsid w:val="002A26A2"/>
    <w:rsid w:val="002C7C02"/>
    <w:rsid w:val="002F592A"/>
    <w:rsid w:val="00327288"/>
    <w:rsid w:val="00330DE3"/>
    <w:rsid w:val="003645DC"/>
    <w:rsid w:val="0037127D"/>
    <w:rsid w:val="00373CC1"/>
    <w:rsid w:val="003A01CE"/>
    <w:rsid w:val="003C1D29"/>
    <w:rsid w:val="003E3113"/>
    <w:rsid w:val="003F1CC1"/>
    <w:rsid w:val="003F713D"/>
    <w:rsid w:val="00483C2E"/>
    <w:rsid w:val="004A1386"/>
    <w:rsid w:val="004D79F5"/>
    <w:rsid w:val="004F2B4B"/>
    <w:rsid w:val="00510FB0"/>
    <w:rsid w:val="00513C06"/>
    <w:rsid w:val="0051415A"/>
    <w:rsid w:val="00540107"/>
    <w:rsid w:val="005A6DA0"/>
    <w:rsid w:val="006054B1"/>
    <w:rsid w:val="00622F35"/>
    <w:rsid w:val="00627116"/>
    <w:rsid w:val="00694528"/>
    <w:rsid w:val="006B37ED"/>
    <w:rsid w:val="006D3E22"/>
    <w:rsid w:val="006D735C"/>
    <w:rsid w:val="006E3E6B"/>
    <w:rsid w:val="007146BC"/>
    <w:rsid w:val="007178FF"/>
    <w:rsid w:val="00733D24"/>
    <w:rsid w:val="0077364D"/>
    <w:rsid w:val="0078203A"/>
    <w:rsid w:val="007E4A46"/>
    <w:rsid w:val="0081623B"/>
    <w:rsid w:val="0085744C"/>
    <w:rsid w:val="008844BA"/>
    <w:rsid w:val="00890E10"/>
    <w:rsid w:val="00895BC7"/>
    <w:rsid w:val="008E1CE7"/>
    <w:rsid w:val="008F0FD5"/>
    <w:rsid w:val="008F5E6D"/>
    <w:rsid w:val="00902122"/>
    <w:rsid w:val="00910C7B"/>
    <w:rsid w:val="0092163F"/>
    <w:rsid w:val="00932B70"/>
    <w:rsid w:val="009664C9"/>
    <w:rsid w:val="00972356"/>
    <w:rsid w:val="00986D2E"/>
    <w:rsid w:val="00991EBB"/>
    <w:rsid w:val="009B069F"/>
    <w:rsid w:val="00A60647"/>
    <w:rsid w:val="00A743C8"/>
    <w:rsid w:val="00A935B5"/>
    <w:rsid w:val="00AF275E"/>
    <w:rsid w:val="00B17C0F"/>
    <w:rsid w:val="00B75D0A"/>
    <w:rsid w:val="00BC291B"/>
    <w:rsid w:val="00C02D5B"/>
    <w:rsid w:val="00C0425C"/>
    <w:rsid w:val="00C32730"/>
    <w:rsid w:val="00C375BA"/>
    <w:rsid w:val="00C57F10"/>
    <w:rsid w:val="00C77B96"/>
    <w:rsid w:val="00CA7397"/>
    <w:rsid w:val="00CE33B6"/>
    <w:rsid w:val="00D05948"/>
    <w:rsid w:val="00D4589F"/>
    <w:rsid w:val="00D96023"/>
    <w:rsid w:val="00DE4B0A"/>
    <w:rsid w:val="00DF1AF7"/>
    <w:rsid w:val="00DF5838"/>
    <w:rsid w:val="00E02436"/>
    <w:rsid w:val="00E04894"/>
    <w:rsid w:val="00E36355"/>
    <w:rsid w:val="00E41BE6"/>
    <w:rsid w:val="00E643D1"/>
    <w:rsid w:val="00E71796"/>
    <w:rsid w:val="00EA0D37"/>
    <w:rsid w:val="00EB637C"/>
    <w:rsid w:val="00EC1930"/>
    <w:rsid w:val="00EC2BE5"/>
    <w:rsid w:val="00ED67B0"/>
    <w:rsid w:val="00F13996"/>
    <w:rsid w:val="00F41E3B"/>
    <w:rsid w:val="00F4320D"/>
    <w:rsid w:val="00F56BFC"/>
    <w:rsid w:val="00F73045"/>
    <w:rsid w:val="00F81283"/>
    <w:rsid w:val="00FB7DE9"/>
    <w:rsid w:val="00FD11E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A8059D"/>
  <w15:docId w15:val="{6AA2306D-012F-4950-98EC-AAB669B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uiPriority="9"/>
    <w:lsdException w:name="heading 2" w:locked="0" w:semiHidden="1" w:uiPriority="0" w:unhideWhenUsed="1"/>
    <w:lsdException w:name="heading 3" w:locked="0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locked/>
    <w:rsid w:val="00083A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locked/>
    <w:rsid w:val="003F1CC1"/>
    <w:pPr>
      <w:keepNext/>
      <w:spacing w:before="120" w:after="120" w:line="240" w:lineRule="auto"/>
      <w:jc w:val="center"/>
      <w:outlineLvl w:val="1"/>
    </w:pPr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paragraph" w:styleId="Ttulo3">
    <w:name w:val="heading 3"/>
    <w:basedOn w:val="Normal"/>
    <w:next w:val="Normal"/>
    <w:link w:val="Ttulo3Carter"/>
    <w:locked/>
    <w:rsid w:val="003F1CC1"/>
    <w:pPr>
      <w:keepNext/>
      <w:spacing w:before="120" w:after="120" w:line="240" w:lineRule="auto"/>
      <w:jc w:val="center"/>
      <w:outlineLvl w:val="2"/>
    </w:pPr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locked/>
    <w:rsid w:val="005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10FB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locked/>
    <w:rsid w:val="00510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10FB0"/>
  </w:style>
  <w:style w:type="character" w:customStyle="1" w:styleId="Ttulo2Carter">
    <w:name w:val="Título 2 Caráter"/>
    <w:basedOn w:val="Tipodeletrapredefinidodopargrafo"/>
    <w:link w:val="Ttulo2"/>
    <w:rsid w:val="003F1CC1"/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3F1CC1"/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table" w:styleId="TabelacomGrelha">
    <w:name w:val="Table Grid"/>
    <w:basedOn w:val="Tabelanormal"/>
    <w:uiPriority w:val="59"/>
    <w:locked/>
    <w:rsid w:val="003F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__TEXTO"/>
    <w:basedOn w:val="Normal"/>
    <w:qFormat/>
    <w:rsid w:val="00972356"/>
    <w:pPr>
      <w:spacing w:after="120" w:line="360" w:lineRule="auto"/>
      <w:jc w:val="both"/>
    </w:pPr>
    <w:rPr>
      <w:rFonts w:ascii="Tahoma" w:hAnsi="Tahoma" w:cs="Times New Roman"/>
      <w:sz w:val="20"/>
    </w:rPr>
  </w:style>
  <w:style w:type="paragraph" w:customStyle="1" w:styleId="TITULO1">
    <w:name w:val="TITULO1"/>
    <w:basedOn w:val="TEXTO"/>
    <w:next w:val="TEXTO"/>
    <w:qFormat/>
    <w:rsid w:val="00910C7B"/>
    <w:rPr>
      <w:b/>
      <w:sz w:val="32"/>
      <w:szCs w:val="28"/>
    </w:rPr>
  </w:style>
  <w:style w:type="paragraph" w:customStyle="1" w:styleId="TITULO2">
    <w:name w:val="TITULO2"/>
    <w:basedOn w:val="TEXTO"/>
    <w:next w:val="TEXTO"/>
    <w:qFormat/>
    <w:rsid w:val="00910C7B"/>
    <w:rPr>
      <w:b/>
      <w:sz w:val="28"/>
    </w:rPr>
  </w:style>
  <w:style w:type="paragraph" w:styleId="Cabealho">
    <w:name w:val="header"/>
    <w:basedOn w:val="Normal"/>
    <w:link w:val="CabealhoCarter"/>
    <w:uiPriority w:val="99"/>
    <w:unhideWhenUsed/>
    <w:locked/>
    <w:rsid w:val="008574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85744C"/>
  </w:style>
  <w:style w:type="character" w:styleId="Hiperligao">
    <w:name w:val="Hyperlink"/>
    <w:basedOn w:val="Tipodeletrapredefinidodopargrafo"/>
    <w:uiPriority w:val="99"/>
    <w:unhideWhenUsed/>
    <w:locked/>
    <w:rsid w:val="0085744C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910C7B"/>
    <w:pPr>
      <w:spacing w:after="0" w:line="240" w:lineRule="auto"/>
    </w:pPr>
  </w:style>
  <w:style w:type="character" w:styleId="TextodoMarcadordePosio">
    <w:name w:val="Placeholder Text"/>
    <w:basedOn w:val="Tipodeletrapredefinidodopargrafo"/>
    <w:uiPriority w:val="99"/>
    <w:semiHidden/>
    <w:locked/>
    <w:rsid w:val="005A6DA0"/>
    <w:rPr>
      <w:color w:val="808080"/>
    </w:rPr>
  </w:style>
  <w:style w:type="paragraph" w:customStyle="1" w:styleId="TITULO3">
    <w:name w:val="TITULO3"/>
    <w:basedOn w:val="TITULO2"/>
    <w:next w:val="TEXTO"/>
    <w:qFormat/>
    <w:rsid w:val="008844BA"/>
    <w:rPr>
      <w:sz w:val="24"/>
      <w:szCs w:val="24"/>
    </w:rPr>
  </w:style>
  <w:style w:type="paragraph" w:customStyle="1" w:styleId="TABELAS">
    <w:name w:val="_TABELAS"/>
    <w:basedOn w:val="TEXTO"/>
    <w:qFormat/>
    <w:rsid w:val="002F592A"/>
    <w:pPr>
      <w:spacing w:before="120" w:line="240" w:lineRule="auto"/>
    </w:pPr>
  </w:style>
  <w:style w:type="paragraph" w:customStyle="1" w:styleId="NUMEPREGUA">
    <w:name w:val="NUM_EPREGUA"/>
    <w:basedOn w:val="Normal"/>
    <w:rsid w:val="003645DC"/>
    <w:pPr>
      <w:numPr>
        <w:numId w:val="2"/>
      </w:numPr>
      <w:spacing w:after="120" w:line="360" w:lineRule="auto"/>
      <w:jc w:val="both"/>
    </w:pPr>
    <w:rPr>
      <w:rFonts w:ascii="Tahoma" w:hAnsi="Tahoma" w:cs="Times New Roman"/>
      <w:b/>
      <w:sz w:val="28"/>
    </w:rPr>
  </w:style>
  <w:style w:type="paragraph" w:customStyle="1" w:styleId="NUM1">
    <w:name w:val="NUM 1"/>
    <w:basedOn w:val="NUMEPREGUA"/>
    <w:next w:val="Normal"/>
    <w:qFormat/>
    <w:rsid w:val="003645DC"/>
  </w:style>
  <w:style w:type="paragraph" w:customStyle="1" w:styleId="NUM2">
    <w:name w:val="NUM 2"/>
    <w:basedOn w:val="NUMEPREGUA"/>
    <w:next w:val="Normal"/>
    <w:qFormat/>
    <w:rsid w:val="003645DC"/>
    <w:pPr>
      <w:numPr>
        <w:ilvl w:val="1"/>
      </w:numPr>
      <w:ind w:left="431" w:hanging="431"/>
    </w:pPr>
    <w:rPr>
      <w:sz w:val="24"/>
    </w:rPr>
  </w:style>
  <w:style w:type="paragraph" w:customStyle="1" w:styleId="NUM3">
    <w:name w:val="NUM 3"/>
    <w:basedOn w:val="NUMEPREGUA"/>
    <w:next w:val="Normal"/>
    <w:qFormat/>
    <w:rsid w:val="003645DC"/>
    <w:pPr>
      <w:numPr>
        <w:ilvl w:val="2"/>
      </w:numPr>
      <w:ind w:left="431" w:hanging="431"/>
    </w:pPr>
    <w:rPr>
      <w:sz w:val="22"/>
    </w:rPr>
  </w:style>
  <w:style w:type="paragraph" w:customStyle="1" w:styleId="NUM4">
    <w:name w:val="NUM 4"/>
    <w:basedOn w:val="NUMEPREGUA"/>
    <w:next w:val="Normal"/>
    <w:qFormat/>
    <w:rsid w:val="003645DC"/>
    <w:pPr>
      <w:numPr>
        <w:ilvl w:val="3"/>
      </w:numPr>
      <w:ind w:left="431" w:hanging="431"/>
    </w:pPr>
    <w:rPr>
      <w:sz w:val="20"/>
    </w:rPr>
  </w:style>
  <w:style w:type="paragraph" w:customStyle="1" w:styleId="MARCA1">
    <w:name w:val="MARCA 1"/>
    <w:basedOn w:val="Normal"/>
    <w:qFormat/>
    <w:rsid w:val="003645DC"/>
    <w:pPr>
      <w:numPr>
        <w:numId w:val="3"/>
      </w:numPr>
      <w:spacing w:after="120" w:line="360" w:lineRule="auto"/>
      <w:jc w:val="both"/>
    </w:pPr>
    <w:rPr>
      <w:rFonts w:ascii="Tahoma" w:eastAsia="Times New Roman" w:hAnsi="Tahoma" w:cs="Times New Roman"/>
      <w:sz w:val="20"/>
      <w:szCs w:val="24"/>
      <w:lang w:eastAsia="pt-BR"/>
    </w:rPr>
  </w:style>
  <w:style w:type="paragraph" w:customStyle="1" w:styleId="MARCA2">
    <w:name w:val="MARCA 2"/>
    <w:basedOn w:val="MARCA1"/>
    <w:qFormat/>
    <w:rsid w:val="003645DC"/>
    <w:pPr>
      <w:numPr>
        <w:numId w:val="4"/>
      </w:numPr>
    </w:pPr>
  </w:style>
  <w:style w:type="character" w:customStyle="1" w:styleId="CabealhoCarcter">
    <w:name w:val="Cabeçalho Carácter"/>
    <w:uiPriority w:val="99"/>
    <w:rsid w:val="00F81283"/>
    <w:rPr>
      <w:rFonts w:ascii="Times New Roman" w:eastAsia="Times New Roman" w:hAnsi="Times New Roman" w:cs="Times New Roman"/>
      <w:color w:val="000000"/>
      <w:kern w:val="28"/>
      <w:sz w:val="20"/>
      <w:szCs w:val="20"/>
      <w:lang w:val="x-none" w:eastAsia="x-none"/>
    </w:rPr>
  </w:style>
  <w:style w:type="table" w:customStyle="1" w:styleId="Tabelacomgrelha1">
    <w:name w:val="Tabela com grelha1"/>
    <w:basedOn w:val="Tabelanormal"/>
    <w:next w:val="TabelacomGrelha"/>
    <w:uiPriority w:val="59"/>
    <w:locked/>
    <w:rsid w:val="006B37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083A39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83A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gaovisitada">
    <w:name w:val="FollowedHyperlink"/>
    <w:basedOn w:val="Tipodeletrapredefinidodopargrafo"/>
    <w:uiPriority w:val="99"/>
    <w:semiHidden/>
    <w:unhideWhenUsed/>
    <w:locked/>
    <w:rsid w:val="00E36355"/>
    <w:rPr>
      <w:color w:val="800080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locked/>
    <w:rsid w:val="001D0892"/>
    <w:rPr>
      <w:i/>
      <w:iCs/>
    </w:rPr>
  </w:style>
  <w:style w:type="character" w:styleId="Forte">
    <w:name w:val="Strong"/>
    <w:basedOn w:val="Tipodeletrapredefinidodopargrafo"/>
    <w:uiPriority w:val="22"/>
    <w:qFormat/>
    <w:locked/>
    <w:rsid w:val="001D0892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070FE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locked/>
    <w:rsid w:val="00070FE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70FE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locked/>
    <w:rsid w:val="00070FE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70F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K9aBip-2F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KR8XVcHmPPE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youtu.be/rXul5K6UIa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youtu.be/dk9_nQs7_D0?list=PLxFziexLH44U01eBIiPJn8iNDZdNifL5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youtu.be/ejQ4Uwb23Mo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vb-3NdH75d0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.ferreira\Downloads\Mod%20PDG%20007%2001%20-%20Modelo%20Inicial%20(Vertical%20-%20A3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3A13D82B75CE4791FEEA6E0DF16ABB" ma:contentTypeVersion="7" ma:contentTypeDescription="Criar um novo documento." ma:contentTypeScope="" ma:versionID="b77afa7acc7c64ffdf15c33c301d49fe">
  <xsd:schema xmlns:xsd="http://www.w3.org/2001/XMLSchema" xmlns:xs="http://www.w3.org/2001/XMLSchema" xmlns:p="http://schemas.microsoft.com/office/2006/metadata/properties" xmlns:ns2="62b82070-47e5-4ed8-b260-eb14206e9c2d" xmlns:ns3="56d1701f-baeb-4a3b-b58c-d4bd2c3f50b7" targetNamespace="http://schemas.microsoft.com/office/2006/metadata/properties" ma:root="true" ma:fieldsID="307e0b399bb7796eee0b845c59195b27" ns2:_="" ns3:_="">
    <xsd:import namespace="62b82070-47e5-4ed8-b260-eb14206e9c2d"/>
    <xsd:import namespace="56d1701f-baeb-4a3b-b58c-d4bd2c3f50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2070-47e5-4ed8-b260-eb14206e9c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Sugestão de Partilha" ma:internalName="SharingHintHash" ma:readOnly="true">
      <xsd:simpleType>
        <xsd:restriction base="dms:Text"/>
      </xsd:simpleType>
    </xsd:element>
    <xsd:element name="SharedWithDetails" ma:index="1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Partilhado Pela Última Vez Por Utilizado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Partilhado Pela Última Vez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1701f-baeb-4a3b-b58c-d4bd2c3f5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D1F1D7-B7C3-4CAC-9CBC-3C2776816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82070-47e5-4ed8-b260-eb14206e9c2d"/>
    <ds:schemaRef ds:uri="56d1701f-baeb-4a3b-b58c-d4bd2c3f5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6EC72D-008B-474A-A640-470318D61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4DB9C3-9D25-4970-9362-41F5D96420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6F8B30-79F7-4FF3-8D61-AC86C88EBDF4}">
  <ds:schemaRefs>
    <ds:schemaRef ds:uri="56d1701f-baeb-4a3b-b58c-d4bd2c3f50b7"/>
    <ds:schemaRef ds:uri="62b82070-47e5-4ed8-b260-eb14206e9c2d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 PDG 007 01 - Modelo Inicial (Vertical - A3)</Template>
  <TotalTime>21</TotalTime>
  <Pages>9</Pages>
  <Words>1025</Words>
  <Characters>5539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Bruno Miguel Teixeira de Barros Ferreira</dc:creator>
  <cp:lastModifiedBy>Maria José Bebiano</cp:lastModifiedBy>
  <cp:revision>5</cp:revision>
  <cp:lastPrinted>2016-07-28T15:31:00Z</cp:lastPrinted>
  <dcterms:created xsi:type="dcterms:W3CDTF">2021-02-07T17:36:00Z</dcterms:created>
  <dcterms:modified xsi:type="dcterms:W3CDTF">2021-02-08T12:09:00Z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0x010100173A13D82B75CE4791FEEA6E0DF16ABB</vt:lpwstr>
  </property>
  <property fmtid="{D5CDD505-2E9C-101B-9397-08002B2CF9AE}" pid="3" name="IsMyDocuments">
    <vt:bool>true</vt:bool>
  </property>
</Properties>
</file>