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7B6D0" w14:textId="77777777" w:rsidR="00513C06" w:rsidRPr="00513C06" w:rsidRDefault="00513C06" w:rsidP="00675C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>Educação Pré-Escolar</w:t>
      </w:r>
    </w:p>
    <w:p w14:paraId="2C7D31A4" w14:textId="63678C6C" w:rsidR="00513C06" w:rsidRDefault="00513C06" w:rsidP="00675C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Jardim de 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nfância </w:t>
      </w:r>
      <w:r>
        <w:rPr>
          <w:rFonts w:ascii="Times New Roman" w:eastAsia="Calibri" w:hAnsi="Times New Roman" w:cs="Times New Roman"/>
          <w:b/>
          <w:sz w:val="28"/>
          <w:szCs w:val="28"/>
        </w:rPr>
        <w:t>Escola Básica Fernão de Magalhães</w:t>
      </w:r>
    </w:p>
    <w:p w14:paraId="42571B38" w14:textId="7A42D630" w:rsidR="00513C06" w:rsidRDefault="00513C06" w:rsidP="00675C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Turmas A, B e C </w:t>
      </w:r>
    </w:p>
    <w:p w14:paraId="663CED28" w14:textId="1E3DA1A8" w:rsidR="00082F9F" w:rsidRDefault="00E04894" w:rsidP="00860CA5">
      <w:pPr>
        <w:spacing w:after="160" w:line="259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E5013">
        <w:rPr>
          <w:rFonts w:ascii="Times New Roman" w:eastAsia="Calibri" w:hAnsi="Times New Roman" w:cs="Times New Roman"/>
          <w:b/>
          <w:sz w:val="28"/>
          <w:szCs w:val="28"/>
        </w:rPr>
        <w:t>Temática a abordar:</w:t>
      </w:r>
      <w:r w:rsidR="00860CA5" w:rsidRPr="007E501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43C3">
        <w:rPr>
          <w:rFonts w:ascii="Times New Roman" w:eastAsia="Calibri" w:hAnsi="Times New Roman" w:cs="Times New Roman"/>
          <w:bCs/>
          <w:sz w:val="28"/>
          <w:szCs w:val="28"/>
        </w:rPr>
        <w:t>PNL</w:t>
      </w:r>
      <w:r w:rsidR="0070262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4CBA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094CBA" w:rsidRPr="00094CBA">
        <w:rPr>
          <w:rFonts w:ascii="Times New Roman" w:eastAsia="Calibri" w:hAnsi="Times New Roman" w:cs="Times New Roman"/>
          <w:b/>
          <w:bCs/>
          <w:sz w:val="28"/>
          <w:szCs w:val="28"/>
        </w:rPr>
        <w:t>“</w:t>
      </w:r>
      <w:r w:rsidR="006C5B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94CBA" w:rsidRPr="00094CBA">
        <w:rPr>
          <w:rFonts w:ascii="Times New Roman" w:eastAsia="Calibri" w:hAnsi="Times New Roman" w:cs="Times New Roman"/>
          <w:b/>
          <w:bCs/>
          <w:sz w:val="28"/>
          <w:szCs w:val="28"/>
        </w:rPr>
        <w:t>Semana da Leitura</w:t>
      </w:r>
      <w:r w:rsidR="00094CBA">
        <w:rPr>
          <w:rFonts w:ascii="Times New Roman" w:eastAsia="Calibri" w:hAnsi="Times New Roman" w:cs="Times New Roman"/>
          <w:b/>
          <w:bCs/>
          <w:sz w:val="28"/>
          <w:szCs w:val="28"/>
        </w:rPr>
        <w:t>- 8 a 12 de março.</w:t>
      </w:r>
      <w:r w:rsidR="00094CBA" w:rsidRPr="00094CBA">
        <w:rPr>
          <w:rFonts w:ascii="Times New Roman" w:eastAsia="Calibri" w:hAnsi="Times New Roman" w:cs="Times New Roman"/>
          <w:b/>
          <w:bCs/>
          <w:sz w:val="28"/>
          <w:szCs w:val="28"/>
        </w:rPr>
        <w:t>”</w:t>
      </w:r>
      <w:r w:rsidR="00094CB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B58D9A3" w14:textId="1F311E13" w:rsidR="002D1579" w:rsidRPr="00A64238" w:rsidRDefault="007C6093" w:rsidP="002D1579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pt-PT"/>
        </w:rPr>
      </w:pPr>
      <w:r w:rsidRPr="00A64238">
        <w:rPr>
          <w:rFonts w:ascii="Times New Roman" w:eastAsia="Calibri" w:hAnsi="Times New Roman" w:cs="Times New Roman"/>
          <w:b/>
          <w:sz w:val="32"/>
          <w:szCs w:val="32"/>
          <w:u w:val="single"/>
        </w:rPr>
        <w:t>Introdução:</w:t>
      </w:r>
      <w:r w:rsidR="00F22380" w:rsidRPr="00A64238">
        <w:rPr>
          <w:rFonts w:ascii="Times New Roman" w:eastAsia="Times New Roman" w:hAnsi="Times New Roman" w:cs="Times New Roman"/>
          <w:sz w:val="40"/>
          <w:szCs w:val="40"/>
          <w:lang w:eastAsia="pt-PT"/>
        </w:rPr>
        <w:t xml:space="preserve"> </w:t>
      </w:r>
    </w:p>
    <w:p w14:paraId="4D891048" w14:textId="20C71684" w:rsidR="00094CBA" w:rsidRPr="000643C3" w:rsidRDefault="00094CBA" w:rsidP="000643C3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643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Semana da Leitura é uma iniciativa do Plano Nacional de Leitura que decorre anualmente, com o objetivo de "dinamizar as escolas, estimulando dinâmicas que evidenciem, nestas e nas comunidades em que elas se inserem, ambientes em que a leitura e os livros estejam presentes em toda a parte" </w:t>
      </w:r>
    </w:p>
    <w:p w14:paraId="2D414A9F" w14:textId="46C958D7" w:rsidR="00094CBA" w:rsidRPr="00094CBA" w:rsidRDefault="00094CBA" w:rsidP="00094CBA">
      <w:pPr>
        <w:spacing w:after="0" w:line="240" w:lineRule="auto"/>
        <w:rPr>
          <w:rFonts w:ascii="Arial" w:eastAsia="Times New Roman" w:hAnsi="Arial" w:cs="Arial"/>
          <w:b/>
          <w:bCs/>
          <w:color w:val="555554"/>
          <w:sz w:val="36"/>
          <w:szCs w:val="36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67808" behindDoc="1" locked="0" layoutInCell="1" allowOverlap="1" wp14:anchorId="682FB851" wp14:editId="42C3EF6B">
            <wp:simplePos x="0" y="0"/>
            <wp:positionH relativeFrom="column">
              <wp:posOffset>-95250</wp:posOffset>
            </wp:positionH>
            <wp:positionV relativeFrom="paragraph">
              <wp:posOffset>271780</wp:posOffset>
            </wp:positionV>
            <wp:extent cx="4282440" cy="2402840"/>
            <wp:effectExtent l="0" t="0" r="3810" b="0"/>
            <wp:wrapTight wrapText="bothSides">
              <wp:wrapPolygon edited="0">
                <wp:start x="0" y="0"/>
                <wp:lineTo x="0" y="21406"/>
                <wp:lineTo x="21523" y="21406"/>
                <wp:lineTo x="21523" y="0"/>
                <wp:lineTo x="0" y="0"/>
              </wp:wrapPolygon>
            </wp:wrapTight>
            <wp:docPr id="19" name="Imagem 19" descr="Programa PNL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a PNL2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CBA">
        <w:rPr>
          <w:rFonts w:ascii="Arial" w:eastAsia="Times New Roman" w:hAnsi="Arial" w:cs="Arial"/>
          <w:b/>
          <w:bCs/>
          <w:color w:val="555554"/>
          <w:sz w:val="36"/>
          <w:szCs w:val="36"/>
          <w:lang w:eastAsia="pt-PT"/>
        </w:rPr>
        <w:t>Ler! A qualquer hora, em qualquer lugar!</w:t>
      </w:r>
    </w:p>
    <w:p w14:paraId="392AB028" w14:textId="2BE68D59" w:rsidR="00A11DF0" w:rsidRDefault="00A11DF0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20AEC6A5" w14:textId="0C2FA26F" w:rsidR="00094CBA" w:rsidRPr="00094CBA" w:rsidRDefault="00094CBA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094CBA">
        <w:rPr>
          <w:rFonts w:ascii="Arial" w:hAnsi="Arial" w:cs="Arial"/>
          <w:color w:val="000000"/>
          <w:sz w:val="24"/>
        </w:rPr>
        <w:t>Este ano em versão </w:t>
      </w:r>
      <w:r w:rsidRPr="00094CBA">
        <w:rPr>
          <w:rStyle w:val="nfase"/>
          <w:rFonts w:ascii="Arial" w:hAnsi="Arial" w:cs="Arial"/>
          <w:color w:val="000000"/>
          <w:sz w:val="24"/>
        </w:rPr>
        <w:t>online</w:t>
      </w:r>
      <w:r w:rsidRPr="00094CBA">
        <w:rPr>
          <w:rFonts w:ascii="Arial" w:hAnsi="Arial" w:cs="Arial"/>
          <w:color w:val="000000"/>
          <w:sz w:val="24"/>
        </w:rPr>
        <w:t>, convidamos as escolas e entidades públicas e privadas a promoverem atividades para festejar a leitura como ato de prazer, de imaginação e lugar de encontro, criativo e colaborativo.</w:t>
      </w:r>
    </w:p>
    <w:p w14:paraId="7643A076" w14:textId="7F33D17E" w:rsidR="000643C3" w:rsidRDefault="000643C3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4C455B" w14:textId="312C67EC" w:rsidR="00094CBA" w:rsidRPr="006C5B0F" w:rsidRDefault="000643C3" w:rsidP="00F7304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B0F">
        <w:rPr>
          <w:rFonts w:ascii="Times New Roman" w:eastAsia="Calibri" w:hAnsi="Times New Roman" w:cs="Times New Roman"/>
          <w:b/>
          <w:sz w:val="24"/>
          <w:szCs w:val="24"/>
        </w:rPr>
        <w:t xml:space="preserve">A importância do livro no jardim de infância </w:t>
      </w:r>
      <w:r w:rsidR="006C5B0F" w:rsidRPr="006C5B0F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6C5B0F" w:rsidRPr="006C5B0F">
        <w:rPr>
          <w:rFonts w:ascii="Times New Roman" w:hAnsi="Times New Roman" w:cs="Times New Roman"/>
          <w:sz w:val="24"/>
          <w:szCs w:val="24"/>
        </w:rPr>
        <w:t>O livro e a leitura no desenvolvimento da criança</w:t>
      </w:r>
      <w:r w:rsidR="00675C94">
        <w:rPr>
          <w:rFonts w:ascii="Times New Roman" w:hAnsi="Times New Roman" w:cs="Times New Roman"/>
          <w:sz w:val="24"/>
          <w:szCs w:val="24"/>
        </w:rPr>
        <w:t>.</w:t>
      </w:r>
    </w:p>
    <w:p w14:paraId="2E682205" w14:textId="3724F3E4" w:rsidR="00094CBA" w:rsidRPr="005732D5" w:rsidRDefault="005732D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70880" behindDoc="1" locked="0" layoutInCell="1" allowOverlap="1" wp14:anchorId="12371778" wp14:editId="35E9B475">
            <wp:simplePos x="0" y="0"/>
            <wp:positionH relativeFrom="column">
              <wp:posOffset>3810635</wp:posOffset>
            </wp:positionH>
            <wp:positionV relativeFrom="paragraph">
              <wp:posOffset>1343025</wp:posOffset>
            </wp:positionV>
            <wp:extent cx="2215515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59" y="21320"/>
                <wp:lineTo x="21359" y="0"/>
                <wp:lineTo x="0" y="0"/>
              </wp:wrapPolygon>
            </wp:wrapTight>
            <wp:docPr id="22" name="Imagem 22" descr="Happy Family Cartoon Reading Book Royalty Free Cliparts, Vetores, E  Ilustrações Stock. Image 276488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 Family Cartoon Reading Book Royalty Free Cliparts, Vetores, E  Ilustrações Stock. Image 27648828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0F">
        <w:rPr>
          <w:noProof/>
          <w:lang w:eastAsia="pt-PT"/>
        </w:rPr>
        <w:drawing>
          <wp:anchor distT="0" distB="0" distL="114300" distR="114300" simplePos="0" relativeHeight="251768832" behindDoc="1" locked="0" layoutInCell="1" allowOverlap="1" wp14:anchorId="7F5ECA51" wp14:editId="4348721A">
            <wp:simplePos x="0" y="0"/>
            <wp:positionH relativeFrom="column">
              <wp:posOffset>47625</wp:posOffset>
            </wp:positionH>
            <wp:positionV relativeFrom="paragraph">
              <wp:posOffset>59055</wp:posOffset>
            </wp:positionV>
            <wp:extent cx="189293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303" y="21267"/>
                <wp:lineTo x="21303" y="0"/>
                <wp:lineTo x="0" y="0"/>
              </wp:wrapPolygon>
            </wp:wrapTight>
            <wp:docPr id="20" name="Imagem 20" descr="Ler, pequeno, livros, crianças. Pequeno, ler, books., experiência., livros,  branca, crianças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r, pequeno, livros, crianças. Pequeno, ler, books., experiência., livros,  branca, crianças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7"/>
                    <a:stretch/>
                  </pic:blipFill>
                  <pic:spPr bwMode="auto">
                    <a:xfrm>
                      <a:off x="0" y="0"/>
                      <a:ext cx="18929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0F" w:rsidRPr="006C5B0F">
        <w:rPr>
          <w:rFonts w:ascii="Times New Roman" w:hAnsi="Times New Roman" w:cs="Times New Roman"/>
          <w:sz w:val="24"/>
          <w:szCs w:val="24"/>
        </w:rPr>
        <w:t>Os l</w:t>
      </w:r>
      <w:r w:rsidR="00675C94">
        <w:rPr>
          <w:rFonts w:ascii="Times New Roman" w:hAnsi="Times New Roman" w:cs="Times New Roman"/>
          <w:sz w:val="24"/>
          <w:szCs w:val="24"/>
        </w:rPr>
        <w:t>ivros enriquecem o vocabulário,</w:t>
      </w:r>
      <w:r w:rsidR="006C5B0F" w:rsidRPr="006C5B0F">
        <w:rPr>
          <w:rFonts w:ascii="Times New Roman" w:hAnsi="Times New Roman" w:cs="Times New Roman"/>
          <w:sz w:val="24"/>
          <w:szCs w:val="24"/>
        </w:rPr>
        <w:t xml:space="preserve"> a linguagem e ajudam a aprender a ler melhor. As imagens, informações e ideias dos livros alargam o conhecimento do mundo e ajudam a ter mais sucesso na escola e na vida. Os momentos em que se partilham livros com as crianças são muito positivos, pois quanto mais cedo se começar melhor</w:t>
      </w:r>
      <w:r w:rsidR="006C5B0F" w:rsidRPr="006C5B0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6C5B0F" w:rsidRPr="006C5B0F">
        <w:rPr>
          <w:rFonts w:ascii="Times New Roman" w:hAnsi="Times New Roman" w:cs="Times New Roman"/>
          <w:sz w:val="24"/>
          <w:szCs w:val="24"/>
        </w:rPr>
        <w:t xml:space="preserve"> O contacto com livros, desde cedo e regularmente, desenvolve competências intelectuais, afetivas e de imaginação. </w:t>
      </w:r>
      <w:r w:rsidR="000643C3" w:rsidRPr="006C5B0F">
        <w:rPr>
          <w:rFonts w:ascii="Times New Roman" w:hAnsi="Times New Roman" w:cs="Times New Roman"/>
          <w:sz w:val="24"/>
          <w:szCs w:val="24"/>
        </w:rPr>
        <w:t xml:space="preserve">A </w:t>
      </w:r>
      <w:r w:rsidR="006C5B0F" w:rsidRPr="006C5B0F">
        <w:rPr>
          <w:rFonts w:ascii="Times New Roman" w:hAnsi="Times New Roman" w:cs="Times New Roman"/>
          <w:sz w:val="24"/>
          <w:szCs w:val="24"/>
        </w:rPr>
        <w:t xml:space="preserve">leitura no jardim de infância </w:t>
      </w:r>
      <w:r w:rsidR="000643C3" w:rsidRPr="006C5B0F">
        <w:rPr>
          <w:rFonts w:ascii="Times New Roman" w:hAnsi="Times New Roman" w:cs="Times New Roman"/>
          <w:sz w:val="24"/>
          <w:szCs w:val="24"/>
        </w:rPr>
        <w:t>desenvolve a linguagem, enriquece o vocabulário, exercita a compreensão de frases, estimula capacidades cognitivas como a atenção, a memó</w:t>
      </w:r>
      <w:r w:rsidR="006C5B0F" w:rsidRPr="006C5B0F">
        <w:rPr>
          <w:rFonts w:ascii="Times New Roman" w:hAnsi="Times New Roman" w:cs="Times New Roman"/>
          <w:sz w:val="24"/>
          <w:szCs w:val="24"/>
        </w:rPr>
        <w:t>ria e o raciocínio. Ler em conjunto é divertido e reforça o prazer do convívio. Os laços afetivos entre as crianças e os adultos que lhes leem tornam-se mais fortes. A leitura torna as crianças mais calmas, ajuda-as a ganhar autoconfiança e poder de decisão</w:t>
      </w:r>
      <w:r w:rsidR="006C5B0F">
        <w:rPr>
          <w:rFonts w:ascii="Times New Roman" w:hAnsi="Times New Roman" w:cs="Times New Roman"/>
          <w:sz w:val="24"/>
          <w:szCs w:val="24"/>
        </w:rPr>
        <w:t xml:space="preserve">. Assim, para comemorar a esta semana dedicada à leitura propomos um conjunto de atividades.  </w:t>
      </w:r>
    </w:p>
    <w:p w14:paraId="329E1CB6" w14:textId="591F77C1" w:rsidR="00A935B5" w:rsidRDefault="00A935B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SEGUNDA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FEIR</w:t>
      </w:r>
      <w:r w:rsidR="005F1FBE">
        <w:rPr>
          <w:rFonts w:ascii="Times New Roman" w:eastAsia="Calibri" w:hAnsi="Times New Roman" w:cs="Times New Roman"/>
          <w:b/>
          <w:sz w:val="28"/>
          <w:szCs w:val="28"/>
        </w:rPr>
        <w:t>A 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NOVIDADES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 xml:space="preserve"> 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HISTÓRIAS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POESIAS E LENGALENGAS</w:t>
      </w:r>
    </w:p>
    <w:p w14:paraId="26EB06ED" w14:textId="52CE8EEA" w:rsidR="005732D5" w:rsidRPr="005732D5" w:rsidRDefault="00093FF9" w:rsidP="005732D5">
      <w:pPr>
        <w:pStyle w:val="Cabealho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t-PT"/>
        </w:rPr>
      </w:pPr>
      <w:hyperlink r:id="rId14" w:history="1">
        <w:r w:rsidR="005732D5" w:rsidRPr="005732D5">
          <w:rPr>
            <w:rStyle w:val="Hiperligao"/>
            <w:rFonts w:ascii="Times New Roman" w:eastAsia="Calibri" w:hAnsi="Times New Roman" w:cs="Times New Roman"/>
            <w:b/>
            <w:sz w:val="24"/>
            <w:szCs w:val="24"/>
          </w:rPr>
          <w:t>https://youtu.be/S7HEHJXOmHE</w:t>
        </w:r>
      </w:hyperlink>
      <w:r w:rsidR="005732D5" w:rsidRPr="005732D5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="005732D5" w:rsidRPr="005732D5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t-PT"/>
        </w:rPr>
        <w:t>PROCURA-SE! Ralfy, o Coelho Ladrão de Livros</w:t>
      </w:r>
    </w:p>
    <w:p w14:paraId="21A5691D" w14:textId="77777777" w:rsidR="005732D5" w:rsidRDefault="005732D5" w:rsidP="00E0348C">
      <w:pPr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100F5715" w14:textId="77777777" w:rsidR="005732D5" w:rsidRPr="005732D5" w:rsidRDefault="009D54B7" w:rsidP="005732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32D5">
        <w:rPr>
          <w:rFonts w:ascii="Times New Roman" w:eastAsia="Calibri" w:hAnsi="Times New Roman" w:cs="Times New Roman"/>
          <w:b/>
          <w:bCs/>
          <w:sz w:val="24"/>
          <w:szCs w:val="24"/>
        </w:rPr>
        <w:t>Tarefa</w:t>
      </w:r>
      <w:r w:rsidR="00A11DF0" w:rsidRPr="005732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A11DF0" w:rsidRPr="005732D5">
        <w:rPr>
          <w:rFonts w:ascii="Times New Roman" w:eastAsia="Calibri" w:hAnsi="Times New Roman" w:cs="Times New Roman"/>
          <w:sz w:val="24"/>
          <w:szCs w:val="24"/>
        </w:rPr>
        <w:t>Converse</w:t>
      </w:r>
      <w:r w:rsidRPr="005732D5">
        <w:rPr>
          <w:rFonts w:ascii="Times New Roman" w:eastAsia="Calibri" w:hAnsi="Times New Roman" w:cs="Times New Roman"/>
          <w:sz w:val="24"/>
          <w:szCs w:val="24"/>
        </w:rPr>
        <w:t xml:space="preserve"> com o seu educando </w:t>
      </w:r>
      <w:r w:rsidR="0031102A" w:rsidRPr="005732D5">
        <w:rPr>
          <w:rFonts w:ascii="Times New Roman" w:eastAsia="Calibri" w:hAnsi="Times New Roman" w:cs="Times New Roman"/>
          <w:sz w:val="24"/>
          <w:szCs w:val="24"/>
        </w:rPr>
        <w:t xml:space="preserve">sobre </w:t>
      </w:r>
      <w:r w:rsidR="005732D5" w:rsidRPr="005732D5">
        <w:rPr>
          <w:rFonts w:ascii="Times New Roman" w:eastAsia="Calibri" w:hAnsi="Times New Roman" w:cs="Times New Roman"/>
          <w:sz w:val="24"/>
          <w:szCs w:val="24"/>
        </w:rPr>
        <w:t xml:space="preserve">a história que viu e ouviu. </w:t>
      </w:r>
    </w:p>
    <w:p w14:paraId="0D49D369" w14:textId="41DAC537" w:rsidR="003F70E7" w:rsidRPr="005732D5" w:rsidRDefault="00A11DF0" w:rsidP="005732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732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102A" w:rsidRPr="005732D5">
        <w:rPr>
          <w:rFonts w:ascii="Times New Roman" w:eastAsia="Calibri" w:hAnsi="Times New Roman" w:cs="Times New Roman"/>
          <w:sz w:val="24"/>
          <w:szCs w:val="24"/>
        </w:rPr>
        <w:t>A</w:t>
      </w:r>
      <w:r w:rsidR="009D54B7" w:rsidRPr="005732D5">
        <w:rPr>
          <w:rFonts w:ascii="Times New Roman" w:eastAsia="Calibri" w:hAnsi="Times New Roman" w:cs="Times New Roman"/>
          <w:sz w:val="24"/>
          <w:szCs w:val="24"/>
        </w:rPr>
        <w:t xml:space="preserve"> seguir </w:t>
      </w:r>
      <w:r w:rsidR="00BF2CF3">
        <w:rPr>
          <w:rFonts w:ascii="Times New Roman" w:eastAsia="Calibri" w:hAnsi="Times New Roman" w:cs="Times New Roman"/>
          <w:sz w:val="24"/>
          <w:szCs w:val="24"/>
        </w:rPr>
        <w:t xml:space="preserve">preencha a </w:t>
      </w:r>
      <w:r w:rsidR="00D056F9">
        <w:rPr>
          <w:rFonts w:ascii="Times New Roman" w:eastAsia="Calibri" w:hAnsi="Times New Roman" w:cs="Times New Roman"/>
          <w:sz w:val="24"/>
          <w:szCs w:val="24"/>
        </w:rPr>
        <w:t xml:space="preserve">ficha </w:t>
      </w:r>
      <w:r w:rsidR="00D056F9" w:rsidRPr="005732D5">
        <w:rPr>
          <w:rFonts w:ascii="Times New Roman" w:eastAsia="Calibri" w:hAnsi="Times New Roman" w:cs="Times New Roman"/>
          <w:sz w:val="24"/>
          <w:szCs w:val="24"/>
        </w:rPr>
        <w:t>em</w:t>
      </w:r>
      <w:r w:rsidRPr="005732D5">
        <w:rPr>
          <w:rFonts w:ascii="Times New Roman" w:eastAsia="Calibri" w:hAnsi="Times New Roman" w:cs="Times New Roman"/>
          <w:sz w:val="24"/>
          <w:szCs w:val="24"/>
        </w:rPr>
        <w:t xml:space="preserve"> anexo.</w:t>
      </w:r>
    </w:p>
    <w:p w14:paraId="2F1F05C5" w14:textId="77777777" w:rsidR="005732D5" w:rsidRPr="005732D5" w:rsidRDefault="005732D5" w:rsidP="005219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649559" w14:textId="2C0874CF" w:rsidR="005732D5" w:rsidRPr="005732D5" w:rsidRDefault="005732D5" w:rsidP="005219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5732D5">
        <w:rPr>
          <w:rFonts w:ascii="Times New Roman" w:eastAsia="Calibri" w:hAnsi="Times New Roman" w:cs="Times New Roman"/>
          <w:b/>
          <w:sz w:val="24"/>
          <w:szCs w:val="24"/>
        </w:rPr>
        <w:t>Hoje também se comemora o Dia Internacional da Mulher, pelo que, em jeito de homenagem a todas as mães, mulheres, dedicamos este vídeo. Divirta-se e tenha um dia feliz.</w:t>
      </w:r>
    </w:p>
    <w:p w14:paraId="542D2E28" w14:textId="77777777" w:rsidR="005732D5" w:rsidRPr="005732D5" w:rsidRDefault="005732D5" w:rsidP="005219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63EDD0" w14:textId="55E13620" w:rsidR="005732D5" w:rsidRPr="005732D5" w:rsidRDefault="00093FF9" w:rsidP="005732D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5732D5" w:rsidRPr="005732D5">
          <w:rPr>
            <w:rStyle w:val="Hiperligao"/>
            <w:rFonts w:ascii="Times New Roman" w:hAnsi="Times New Roman" w:cs="Times New Roman"/>
            <w:sz w:val="24"/>
            <w:szCs w:val="24"/>
          </w:rPr>
          <w:t>https://youtu.be/LMfmIas4viE</w:t>
        </w:r>
      </w:hyperlink>
      <w:r w:rsidR="005732D5" w:rsidRPr="005732D5">
        <w:rPr>
          <w:rFonts w:ascii="Times New Roman" w:hAnsi="Times New Roman" w:cs="Times New Roman"/>
          <w:sz w:val="24"/>
          <w:szCs w:val="24"/>
        </w:rPr>
        <w:t xml:space="preserve"> - Dia internacional da mulher </w:t>
      </w:r>
    </w:p>
    <w:p w14:paraId="02580D3C" w14:textId="46CC827A" w:rsidR="00E0348C" w:rsidRPr="00A11DF0" w:rsidRDefault="00083A39" w:rsidP="005219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t>TERÇA -FEIRA –</w:t>
      </w:r>
      <w:r w:rsidR="00927923" w:rsidRPr="009279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27923" w:rsidRPr="00375C23">
        <w:rPr>
          <w:rFonts w:ascii="Times New Roman" w:eastAsia="Calibri" w:hAnsi="Times New Roman" w:cs="Times New Roman"/>
          <w:b/>
          <w:sz w:val="28"/>
          <w:szCs w:val="28"/>
        </w:rPr>
        <w:t>ESCRITA</w:t>
      </w:r>
    </w:p>
    <w:p w14:paraId="15810E67" w14:textId="7B276B85" w:rsidR="00986DBC" w:rsidRDefault="00C767B1" w:rsidP="00083A3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71904" behindDoc="1" locked="0" layoutInCell="1" allowOverlap="1" wp14:anchorId="363EE0A5" wp14:editId="7C264FF6">
            <wp:simplePos x="0" y="0"/>
            <wp:positionH relativeFrom="column">
              <wp:posOffset>4537270</wp:posOffset>
            </wp:positionH>
            <wp:positionV relativeFrom="paragraph">
              <wp:posOffset>193431</wp:posOffset>
            </wp:positionV>
            <wp:extent cx="1241425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213" y="21385"/>
                <wp:lineTo x="21213" y="0"/>
                <wp:lineTo x="0" y="0"/>
              </wp:wrapPolygon>
            </wp:wrapTight>
            <wp:docPr id="23" name="Imagem 23" descr="Menino Feliz Mulher Escrevendo Em Um Livro - Arte vetorial de stock e mais  imagens de 2015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ino Feliz Mulher Escrevendo Em Um Livro - Arte vetorial de stock e mais  imagens de 2015 - i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2928" behindDoc="1" locked="0" layoutInCell="1" allowOverlap="1" wp14:anchorId="393A083C" wp14:editId="19CDF25B">
            <wp:simplePos x="0" y="0"/>
            <wp:positionH relativeFrom="column">
              <wp:posOffset>-69850</wp:posOffset>
            </wp:positionH>
            <wp:positionV relativeFrom="paragraph">
              <wp:posOffset>194945</wp:posOffset>
            </wp:positionV>
            <wp:extent cx="1383030" cy="1707515"/>
            <wp:effectExtent l="0" t="0" r="7620" b="6985"/>
            <wp:wrapTight wrapText="bothSides">
              <wp:wrapPolygon edited="0">
                <wp:start x="0" y="0"/>
                <wp:lineTo x="0" y="21447"/>
                <wp:lineTo x="21421" y="21447"/>
                <wp:lineTo x="21421" y="0"/>
                <wp:lineTo x="0" y="0"/>
              </wp:wrapPolygon>
            </wp:wrapTight>
            <wp:docPr id="24" name="Imagem 24" descr="Desenho Menina Escrevendo Em UM Livro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 Menina Escrevendo Em UM Livro Ilustraçã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AE3B" w14:textId="4E9193E8" w:rsidR="00C767B1" w:rsidRDefault="00E0348C" w:rsidP="005732D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63336">
        <w:rPr>
          <w:rFonts w:ascii="Times New Roman" w:eastAsia="Calibri" w:hAnsi="Times New Roman" w:cs="Times New Roman"/>
          <w:b/>
          <w:sz w:val="24"/>
          <w:szCs w:val="24"/>
        </w:rPr>
        <w:t>Tarefa:</w:t>
      </w:r>
      <w:r w:rsidRPr="00E0348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11DF0">
        <w:rPr>
          <w:rFonts w:ascii="Times New Roman" w:eastAsia="Calibri" w:hAnsi="Times New Roman" w:cs="Times New Roman"/>
          <w:bCs/>
          <w:sz w:val="24"/>
          <w:szCs w:val="24"/>
        </w:rPr>
        <w:t>Vamos</w:t>
      </w:r>
      <w:r w:rsidR="005732D5">
        <w:rPr>
          <w:rFonts w:ascii="Times New Roman" w:eastAsia="Calibri" w:hAnsi="Times New Roman" w:cs="Times New Roman"/>
          <w:bCs/>
          <w:sz w:val="24"/>
          <w:szCs w:val="24"/>
        </w:rPr>
        <w:t xml:space="preserve"> propor-vos um desafio. </w:t>
      </w:r>
    </w:p>
    <w:p w14:paraId="66ACB50B" w14:textId="48ED0CFC" w:rsidR="00A11DF0" w:rsidRDefault="005732D5" w:rsidP="005732D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Imagina que és um livro e que vais contar uma história… sê criativo</w:t>
      </w:r>
      <w:r w:rsidR="00C767B1">
        <w:rPr>
          <w:rFonts w:ascii="Times New Roman" w:eastAsia="Calibri" w:hAnsi="Times New Roman" w:cs="Times New Roman"/>
          <w:bCs/>
          <w:sz w:val="24"/>
          <w:szCs w:val="24"/>
        </w:rPr>
        <w:t xml:space="preserve"> e conta uma história fantástica……</w:t>
      </w:r>
    </w:p>
    <w:p w14:paraId="23018FF9" w14:textId="53713F54" w:rsidR="00A11DF0" w:rsidRPr="00A11DF0" w:rsidRDefault="00A11DF0" w:rsidP="00083A39">
      <w:pPr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1DF0">
        <w:rPr>
          <w:rFonts w:ascii="Times New Roman" w:eastAsia="Calibri" w:hAnsi="Times New Roman" w:cs="Times New Roman"/>
          <w:b/>
          <w:bCs/>
          <w:sz w:val="24"/>
          <w:szCs w:val="24"/>
        </w:rPr>
        <w:t>Nota. Realiza o trabalho em folha anexa</w:t>
      </w:r>
    </w:p>
    <w:p w14:paraId="13124C14" w14:textId="0E7A787D" w:rsidR="00986DBC" w:rsidRDefault="00986DBC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A00789" w14:textId="77777777" w:rsidR="00C767B1" w:rsidRDefault="00C767B1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7F2523" w14:textId="15118A56" w:rsidR="00671EC9" w:rsidRDefault="00083A39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QUARTA-FEIRA </w:t>
      </w:r>
      <w:r w:rsidR="00927923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082F9F" w:rsidRPr="00082F9F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C767B1">
        <w:rPr>
          <w:rFonts w:ascii="Times New Roman" w:eastAsia="Calibri" w:hAnsi="Times New Roman" w:cs="Times New Roman"/>
          <w:b/>
          <w:sz w:val="28"/>
          <w:szCs w:val="28"/>
        </w:rPr>
        <w:t xml:space="preserve">Conhecimento do Mundo </w:t>
      </w:r>
    </w:p>
    <w:p w14:paraId="0FA2EE82" w14:textId="479FAEAB" w:rsidR="00987F74" w:rsidRDefault="00987F74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73952" behindDoc="1" locked="0" layoutInCell="1" allowOverlap="1" wp14:anchorId="0C8E6C6F" wp14:editId="4DE43A5C">
            <wp:simplePos x="0" y="0"/>
            <wp:positionH relativeFrom="column">
              <wp:posOffset>2192020</wp:posOffset>
            </wp:positionH>
            <wp:positionV relativeFrom="paragraph">
              <wp:posOffset>247454</wp:posOffset>
            </wp:positionV>
            <wp:extent cx="1898650" cy="1797685"/>
            <wp:effectExtent l="0" t="0" r="6350" b="0"/>
            <wp:wrapTight wrapText="bothSides">
              <wp:wrapPolygon edited="0">
                <wp:start x="0" y="0"/>
                <wp:lineTo x="0" y="21287"/>
                <wp:lineTo x="21456" y="21287"/>
                <wp:lineTo x="21456" y="0"/>
                <wp:lineTo x="0" y="0"/>
              </wp:wrapPolygon>
            </wp:wrapTight>
            <wp:docPr id="27" name="Imagem 27" descr="Coelho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elho - InfoEsco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4976" behindDoc="1" locked="0" layoutInCell="1" allowOverlap="1" wp14:anchorId="4ED9C1ED" wp14:editId="25C0853A">
            <wp:simplePos x="0" y="0"/>
            <wp:positionH relativeFrom="column">
              <wp:posOffset>-133985</wp:posOffset>
            </wp:positionH>
            <wp:positionV relativeFrom="paragraph">
              <wp:posOffset>248724</wp:posOffset>
            </wp:positionV>
            <wp:extent cx="227393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53" y="21283"/>
                <wp:lineTo x="21353" y="0"/>
                <wp:lineTo x="0" y="0"/>
              </wp:wrapPolygon>
            </wp:wrapTight>
            <wp:docPr id="25" name="Imagem 25" descr="Alimentos para um coelho, quais são proibidos e quais n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imentos para um coelho, quais são proibidos e quais nã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7024" behindDoc="1" locked="0" layoutInCell="1" allowOverlap="1" wp14:anchorId="24C20355" wp14:editId="4F982CA2">
            <wp:simplePos x="0" y="0"/>
            <wp:positionH relativeFrom="column">
              <wp:posOffset>4015496</wp:posOffset>
            </wp:positionH>
            <wp:positionV relativeFrom="paragraph">
              <wp:posOffset>297815</wp:posOffset>
            </wp:positionV>
            <wp:extent cx="2257425" cy="1500505"/>
            <wp:effectExtent l="0" t="0" r="9525" b="4445"/>
            <wp:wrapTight wrapText="bothSides">
              <wp:wrapPolygon edited="0">
                <wp:start x="0" y="0"/>
                <wp:lineTo x="0" y="21390"/>
                <wp:lineTo x="21509" y="21390"/>
                <wp:lineTo x="21509" y="0"/>
                <wp:lineTo x="0" y="0"/>
              </wp:wrapPolygon>
            </wp:wrapTight>
            <wp:docPr id="28" name="Imagem 28" descr="Ter um coelho em casa, algumas dicas import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 um coelho em casa, algumas dicas important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Observa as imagens.</w:t>
      </w:r>
    </w:p>
    <w:p w14:paraId="1F3D05A4" w14:textId="77777777" w:rsidR="00987F74" w:rsidRDefault="00987F74" w:rsidP="00C767B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7EF3F24" w14:textId="4EA680E2" w:rsidR="00C767B1" w:rsidRPr="00C767B1" w:rsidRDefault="00C767B1" w:rsidP="00C767B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C767B1">
        <w:rPr>
          <w:rFonts w:ascii="Times New Roman" w:eastAsia="Calibri" w:hAnsi="Times New Roman" w:cs="Times New Roman"/>
          <w:b/>
          <w:sz w:val="24"/>
          <w:szCs w:val="28"/>
        </w:rPr>
        <w:t xml:space="preserve">Tarefa: Vamos construir o “Bilhete de Identidade do Coelho”.  </w:t>
      </w:r>
    </w:p>
    <w:p w14:paraId="3198077E" w14:textId="44086DE5" w:rsidR="00A11DF0" w:rsidRPr="00C767B1" w:rsidRDefault="00D056F9" w:rsidP="00C767B1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Numa folha</w:t>
      </w:r>
      <w:r w:rsidR="00C767B1" w:rsidRPr="00C767B1">
        <w:rPr>
          <w:rFonts w:ascii="Times New Roman" w:eastAsia="Calibri" w:hAnsi="Times New Roman" w:cs="Times New Roman"/>
          <w:b/>
          <w:sz w:val="24"/>
          <w:szCs w:val="28"/>
        </w:rPr>
        <w:t>, vamos responder a um conjun</w:t>
      </w:r>
      <w:r w:rsidR="00C767B1">
        <w:rPr>
          <w:rFonts w:ascii="Times New Roman" w:eastAsia="Calibri" w:hAnsi="Times New Roman" w:cs="Times New Roman"/>
          <w:b/>
          <w:sz w:val="24"/>
          <w:szCs w:val="28"/>
        </w:rPr>
        <w:t>to de perguntas sobre o</w:t>
      </w:r>
      <w:r w:rsidR="00C767B1" w:rsidRPr="00C767B1">
        <w:rPr>
          <w:rFonts w:ascii="Times New Roman" w:eastAsia="Calibri" w:hAnsi="Times New Roman" w:cs="Times New Roman"/>
          <w:b/>
          <w:sz w:val="24"/>
          <w:szCs w:val="28"/>
        </w:rPr>
        <w:t xml:space="preserve"> Coelho</w:t>
      </w:r>
      <w:r w:rsidR="00C767B1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14:paraId="09FFDEB0" w14:textId="30874BD4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2D646AA" w14:textId="77777777" w:rsidR="00987F74" w:rsidRDefault="00987F74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61C57F" w14:textId="77777777" w:rsidR="00987F74" w:rsidRDefault="00987F74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E25588" w14:textId="77777777" w:rsidR="00987F74" w:rsidRDefault="00987F74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17D7E9" w14:textId="77777777" w:rsidR="00344A13" w:rsidRDefault="00344A13" w:rsidP="00344A13">
      <w:pPr>
        <w:pStyle w:val="Cabealho2"/>
        <w:spacing w:before="0" w:after="0"/>
        <w:jc w:val="left"/>
        <w:rPr>
          <w:rFonts w:ascii="Times New Roman" w:eastAsia="Calibri" w:hAnsi="Times New Roman"/>
          <w:bCs w:val="0"/>
          <w:caps w:val="0"/>
          <w:sz w:val="28"/>
          <w:szCs w:val="28"/>
          <w:lang w:eastAsia="en-US"/>
        </w:rPr>
      </w:pPr>
    </w:p>
    <w:p w14:paraId="5E2758D4" w14:textId="3A544580" w:rsidR="00344A13" w:rsidRPr="00344A13" w:rsidRDefault="00083A39" w:rsidP="00344A13">
      <w:pPr>
        <w:pStyle w:val="Cabealho2"/>
        <w:spacing w:before="0" w:after="0"/>
        <w:jc w:val="left"/>
        <w:rPr>
          <w:rFonts w:ascii="Helvetica" w:hAnsi="Helvetica" w:cs="Helvetica"/>
          <w:b w:val="0"/>
          <w:bCs w:val="0"/>
          <w:caps w:val="0"/>
          <w:color w:val="55A720"/>
          <w:sz w:val="36"/>
          <w:szCs w:val="36"/>
        </w:rPr>
      </w:pPr>
      <w:r w:rsidRPr="002A45A7">
        <w:rPr>
          <w:rFonts w:ascii="Times New Roman" w:eastAsia="Calibri" w:hAnsi="Times New Roman"/>
          <w:sz w:val="28"/>
          <w:szCs w:val="28"/>
        </w:rPr>
        <w:t xml:space="preserve">QUINTA-FEIRA – </w:t>
      </w:r>
      <w:r w:rsidR="00987F74" w:rsidRPr="002A45A7">
        <w:rPr>
          <w:rFonts w:ascii="Times New Roman" w:eastAsia="Calibri" w:hAnsi="Times New Roman"/>
          <w:b w:val="0"/>
          <w:sz w:val="28"/>
          <w:szCs w:val="28"/>
        </w:rPr>
        <w:t>MATEMÁTICA -</w:t>
      </w:r>
      <w:r w:rsidR="00987F74">
        <w:rPr>
          <w:rFonts w:ascii="Times New Roman" w:eastAsia="Calibri" w:hAnsi="Times New Roman"/>
          <w:b w:val="0"/>
          <w:sz w:val="28"/>
          <w:szCs w:val="28"/>
        </w:rPr>
        <w:t xml:space="preserve"> Conteúdo - As simetrias -</w:t>
      </w:r>
    </w:p>
    <w:p w14:paraId="50B4EC6A" w14:textId="2EAC2513" w:rsidR="00344A13" w:rsidRPr="00344A13" w:rsidRDefault="00344A13" w:rsidP="00344A13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83168" behindDoc="1" locked="0" layoutInCell="1" allowOverlap="1" wp14:anchorId="1150DD3E" wp14:editId="66677DCB">
            <wp:simplePos x="0" y="0"/>
            <wp:positionH relativeFrom="column">
              <wp:posOffset>2512158</wp:posOffset>
            </wp:positionH>
            <wp:positionV relativeFrom="paragraph">
              <wp:posOffset>825794</wp:posOffset>
            </wp:positionV>
            <wp:extent cx="1939925" cy="2110105"/>
            <wp:effectExtent l="0" t="0" r="3175" b="4445"/>
            <wp:wrapTight wrapText="bothSides">
              <wp:wrapPolygon edited="0">
                <wp:start x="0" y="0"/>
                <wp:lineTo x="0" y="21450"/>
                <wp:lineTo x="21423" y="21450"/>
                <wp:lineTo x="21423" y="0"/>
                <wp:lineTo x="0" y="0"/>
              </wp:wrapPolygon>
            </wp:wrapTight>
            <wp:docPr id="32" name="Imagem 32" descr="Simetria | Matemátic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etria | Matemática Genia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4"/>
                    <a:stretch/>
                  </pic:blipFill>
                  <pic:spPr bwMode="auto">
                    <a:xfrm>
                      <a:off x="0" y="0"/>
                      <a:ext cx="19399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A13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>Simetria é a harmonia de forma e tamanho entre as partes de um objeto ou imagem. Ela pode ser definida como tudo </w:t>
      </w:r>
      <w:r w:rsidRPr="00344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t-PT"/>
        </w:rPr>
        <w:t>aquilo que pode ser dividido em partes, sendo que as partes são exatamente iguais. </w:t>
      </w:r>
      <w:r w:rsidRPr="00344A13">
        <w:rPr>
          <w:rFonts w:ascii="Times New Roman" w:eastAsia="Times New Roman" w:hAnsi="Times New Roman" w:cs="Times New Roman"/>
          <w:color w:val="333333"/>
          <w:sz w:val="24"/>
          <w:szCs w:val="24"/>
          <w:lang w:eastAsia="pt-PT"/>
        </w:rPr>
        <w:t>Se traçarmos uma linha reta dividindo ao meio uma figura e as duas partes, quando colocadas uma sobre a outra, forem iguais, podemos dizer que a figura é simétrica.</w:t>
      </w:r>
    </w:p>
    <w:p w14:paraId="16D457DB" w14:textId="324C2820" w:rsidR="00C63336" w:rsidRDefault="00C63336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B2E7F2" w14:textId="0AE79483" w:rsidR="00987F74" w:rsidRDefault="00344A13" w:rsidP="00F2238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84192" behindDoc="1" locked="0" layoutInCell="1" allowOverlap="1" wp14:anchorId="35C65DAB" wp14:editId="14D6AE40">
            <wp:simplePos x="0" y="0"/>
            <wp:positionH relativeFrom="column">
              <wp:posOffset>4449299</wp:posOffset>
            </wp:positionH>
            <wp:positionV relativeFrom="paragraph">
              <wp:posOffset>351888</wp:posOffset>
            </wp:positionV>
            <wp:extent cx="171767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21" y="21293"/>
                <wp:lineTo x="21321" y="0"/>
                <wp:lineTo x="0" y="0"/>
              </wp:wrapPolygon>
            </wp:wrapTight>
            <wp:docPr id="34" name="Imagem 34" descr="ClickeAprenda - Faça a difere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eAprenda - Faça a diferenç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79072" behindDoc="1" locked="0" layoutInCell="1" allowOverlap="1" wp14:anchorId="6C5F485E" wp14:editId="283C6014">
            <wp:simplePos x="0" y="0"/>
            <wp:positionH relativeFrom="column">
              <wp:posOffset>-28575</wp:posOffset>
            </wp:positionH>
            <wp:positionV relativeFrom="paragraph">
              <wp:posOffset>12065</wp:posOffset>
            </wp:positionV>
            <wp:extent cx="254063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79" y="21384"/>
                <wp:lineTo x="21379" y="0"/>
                <wp:lineTo x="0" y="0"/>
              </wp:wrapPolygon>
            </wp:wrapTight>
            <wp:docPr id="29" name="Imagem 29" descr="SIMETRIA Profª.: Rozana. - ppt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ETRIA Profª.: Rozana. - ppt carreg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6F43" w14:textId="587144B5" w:rsidR="00E908CE" w:rsidRPr="00A36987" w:rsidRDefault="00036140" w:rsidP="00036140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Tarefa: </w:t>
      </w:r>
      <w:r w:rsidR="00A36987">
        <w:rPr>
          <w:rFonts w:ascii="Times New Roman" w:eastAsia="Calibri" w:hAnsi="Times New Roman" w:cs="Times New Roman"/>
          <w:bCs/>
          <w:sz w:val="24"/>
          <w:szCs w:val="24"/>
        </w:rPr>
        <w:t xml:space="preserve">Observe as imagens de simetria. </w:t>
      </w:r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Após a visualização realize </w:t>
      </w:r>
      <w:r w:rsidR="00D30C64">
        <w:rPr>
          <w:rFonts w:ascii="Times New Roman" w:eastAsia="Calibri" w:hAnsi="Times New Roman" w:cs="Times New Roman"/>
          <w:bCs/>
          <w:sz w:val="24"/>
          <w:szCs w:val="24"/>
        </w:rPr>
        <w:t>as tarefas</w:t>
      </w:r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 propostas em anexo.</w:t>
      </w:r>
    </w:p>
    <w:p w14:paraId="3D0C187F" w14:textId="7492AADF" w:rsidR="00036140" w:rsidRDefault="00083A39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SEXTA-FEIRA – EDUCAÇÃO FÍSICA / MÚSICA E DANÇ</w:t>
      </w:r>
      <w:r w:rsidR="00036140">
        <w:rPr>
          <w:rFonts w:ascii="Times New Roman" w:eastAsia="Calibri" w:hAnsi="Times New Roman" w:cs="Times New Roman"/>
          <w:b/>
          <w:sz w:val="28"/>
          <w:szCs w:val="28"/>
        </w:rPr>
        <w:t>A</w:t>
      </w:r>
    </w:p>
    <w:p w14:paraId="50EDB4A5" w14:textId="54730420" w:rsidR="00986DBC" w:rsidRDefault="00E908CE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Educação física: </w:t>
      </w:r>
      <w:hyperlink r:id="rId24" w:history="1">
        <w:r w:rsidR="00D63251" w:rsidRPr="00C42751">
          <w:rPr>
            <w:rStyle w:val="Hiperligao"/>
            <w:rFonts w:ascii="Times New Roman" w:eastAsia="Calibri" w:hAnsi="Times New Roman" w:cs="Times New Roman"/>
            <w:b/>
            <w:sz w:val="24"/>
            <w:szCs w:val="28"/>
          </w:rPr>
          <w:t>https://youtu.be/9sBCCKf3iIo?list=RD9sBCCKf3iIo</w:t>
        </w:r>
      </w:hyperlink>
      <w:r w:rsidR="00D63251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14:paraId="76F91D92" w14:textId="242000D6" w:rsidR="001437DF" w:rsidRDefault="00093FF9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25" w:history="1">
        <w:r w:rsidR="001437DF" w:rsidRPr="00C42751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https://youtu.be/k-55BQnwoUg</w:t>
        </w:r>
      </w:hyperlink>
      <w:r w:rsidR="001437DF">
        <w:rPr>
          <w:rFonts w:ascii="Times New Roman" w:eastAsia="Calibri" w:hAnsi="Times New Roman" w:cs="Times New Roman"/>
          <w:b/>
          <w:sz w:val="28"/>
          <w:szCs w:val="28"/>
        </w:rPr>
        <w:t xml:space="preserve"> - Vamos dançar </w:t>
      </w:r>
    </w:p>
    <w:p w14:paraId="5DA80A92" w14:textId="04DCE54F" w:rsidR="001437DF" w:rsidRPr="00675C94" w:rsidRDefault="00D63251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Tarefa: </w:t>
      </w:r>
      <w:r w:rsidRPr="001437DF">
        <w:rPr>
          <w:rFonts w:ascii="Times New Roman" w:eastAsia="Calibri" w:hAnsi="Times New Roman" w:cs="Times New Roman"/>
          <w:sz w:val="24"/>
          <w:szCs w:val="28"/>
        </w:rPr>
        <w:t>Reproduz a coreografia.</w:t>
      </w:r>
    </w:p>
    <w:p w14:paraId="32612172" w14:textId="30691946" w:rsidR="00036140" w:rsidRDefault="00413528" w:rsidP="00036140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="00036140" w:rsidRPr="00036140">
        <w:rPr>
          <w:rFonts w:ascii="Times New Roman" w:eastAsia="Calibri" w:hAnsi="Times New Roman" w:cs="Times New Roman"/>
          <w:b/>
          <w:sz w:val="24"/>
          <w:szCs w:val="24"/>
        </w:rPr>
        <w:t xml:space="preserve">arefa: </w:t>
      </w:r>
      <w:r>
        <w:rPr>
          <w:rFonts w:ascii="Times New Roman" w:eastAsia="Calibri" w:hAnsi="Times New Roman" w:cs="Times New Roman"/>
          <w:bCs/>
          <w:sz w:val="24"/>
          <w:szCs w:val="24"/>
        </w:rPr>
        <w:t>V</w:t>
      </w:r>
      <w:r w:rsidR="00036140" w:rsidRPr="00036140">
        <w:rPr>
          <w:rFonts w:ascii="Times New Roman" w:eastAsia="Calibri" w:hAnsi="Times New Roman" w:cs="Times New Roman"/>
          <w:bCs/>
          <w:sz w:val="24"/>
          <w:szCs w:val="24"/>
        </w:rPr>
        <w:t xml:space="preserve">amos </w:t>
      </w:r>
      <w:r w:rsidR="001437DF">
        <w:rPr>
          <w:rFonts w:ascii="Times New Roman" w:eastAsia="Calibri" w:hAnsi="Times New Roman" w:cs="Times New Roman"/>
          <w:bCs/>
          <w:sz w:val="24"/>
          <w:szCs w:val="24"/>
        </w:rPr>
        <w:t>construir um instrumento musi</w:t>
      </w:r>
      <w:r w:rsidR="00675C94">
        <w:rPr>
          <w:rFonts w:ascii="Times New Roman" w:eastAsia="Calibri" w:hAnsi="Times New Roman" w:cs="Times New Roman"/>
          <w:bCs/>
          <w:sz w:val="24"/>
          <w:szCs w:val="24"/>
        </w:rPr>
        <w:t>cal, cantar a canção e acompanhá</w:t>
      </w:r>
      <w:r w:rsidR="001437DF">
        <w:rPr>
          <w:rFonts w:ascii="Times New Roman" w:eastAsia="Calibri" w:hAnsi="Times New Roman" w:cs="Times New Roman"/>
          <w:bCs/>
          <w:sz w:val="24"/>
          <w:szCs w:val="24"/>
        </w:rPr>
        <w:t>-la com ele.</w:t>
      </w:r>
    </w:p>
    <w:p w14:paraId="6056537A" w14:textId="48158D4A" w:rsidR="0039511C" w:rsidRDefault="00093FF9" w:rsidP="00036140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hyperlink r:id="rId26" w:history="1">
        <w:r w:rsidR="0039511C" w:rsidRPr="00C42751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https://youtu.be/j8AcriiK5n0</w:t>
        </w:r>
      </w:hyperlink>
      <w:r w:rsidR="0039511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63251">
        <w:rPr>
          <w:rFonts w:ascii="Times New Roman" w:eastAsia="Calibri" w:hAnsi="Times New Roman" w:cs="Times New Roman"/>
          <w:bCs/>
          <w:sz w:val="24"/>
          <w:szCs w:val="24"/>
        </w:rPr>
        <w:t>-Vamos construir M</w:t>
      </w:r>
      <w:r w:rsidR="0039511C">
        <w:rPr>
          <w:rFonts w:ascii="Times New Roman" w:eastAsia="Calibri" w:hAnsi="Times New Roman" w:cs="Times New Roman"/>
          <w:bCs/>
          <w:sz w:val="24"/>
          <w:szCs w:val="24"/>
        </w:rPr>
        <w:t>aracas</w:t>
      </w:r>
    </w:p>
    <w:p w14:paraId="70325156" w14:textId="1FECE208" w:rsidR="001437DF" w:rsidRPr="001437DF" w:rsidRDefault="001437DF" w:rsidP="001437D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1437DF">
        <w:rPr>
          <w:rFonts w:ascii="Times New Roman" w:eastAsia="Calibri" w:hAnsi="Times New Roman" w:cs="Times New Roman"/>
          <w:b/>
          <w:sz w:val="24"/>
          <w:szCs w:val="28"/>
        </w:rPr>
        <w:t xml:space="preserve">Música: </w:t>
      </w:r>
      <w:hyperlink r:id="rId27" w:history="1">
        <w:r w:rsidRPr="001437DF">
          <w:rPr>
            <w:rStyle w:val="Hiperligao"/>
            <w:rFonts w:ascii="Times New Roman" w:eastAsia="Calibri" w:hAnsi="Times New Roman" w:cs="Times New Roman"/>
            <w:b/>
            <w:sz w:val="24"/>
            <w:szCs w:val="28"/>
          </w:rPr>
          <w:t>https://youtu.be/yLWeNz9AmCI</w:t>
        </w:r>
      </w:hyperlink>
      <w:r w:rsidRPr="001437DF">
        <w:rPr>
          <w:rFonts w:ascii="Times New Roman" w:eastAsia="Calibri" w:hAnsi="Times New Roman" w:cs="Times New Roman"/>
          <w:b/>
          <w:sz w:val="24"/>
          <w:szCs w:val="28"/>
        </w:rPr>
        <w:t xml:space="preserve"> - De olhos vermelhos</w:t>
      </w:r>
    </w:p>
    <w:p w14:paraId="72FF4AC9" w14:textId="3F75E733" w:rsidR="00B169FC" w:rsidRDefault="00B169FC" w:rsidP="00B45A8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28A907" w14:textId="5C5431D3" w:rsidR="00413528" w:rsidRDefault="00B17C0F" w:rsidP="00B45A8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Boas atividades e aproveitem para brincar muito com os vossos filhos</w:t>
      </w:r>
      <w:r w:rsidR="0003614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DF1BF0F" w14:textId="2D8BA08C" w:rsidR="00B45A8F" w:rsidRDefault="00B17C0F" w:rsidP="00987F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“Aprender brincando”</w:t>
      </w:r>
    </w:p>
    <w:p w14:paraId="27DCA8BA" w14:textId="6144F584" w:rsidR="00413528" w:rsidRDefault="00B17C0F" w:rsidP="00987F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As Educadoras de Infânci</w:t>
      </w:r>
      <w:r w:rsidR="00987F74">
        <w:rPr>
          <w:rFonts w:ascii="Times New Roman" w:eastAsia="Calibri" w:hAnsi="Times New Roman" w:cs="Times New Roman"/>
          <w:b/>
          <w:sz w:val="28"/>
          <w:szCs w:val="28"/>
        </w:rPr>
        <w:t>a</w:t>
      </w:r>
    </w:p>
    <w:p w14:paraId="5AF52E7D" w14:textId="77777777" w:rsidR="00413528" w:rsidRDefault="00413528" w:rsidP="000361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BF985C" w14:textId="3A209866" w:rsidR="003E3AD0" w:rsidRPr="00A36987" w:rsidRDefault="009D54B7" w:rsidP="00A3698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ANEXOS</w:t>
      </w:r>
    </w:p>
    <w:p w14:paraId="1D4CC912" w14:textId="77777777" w:rsidR="001D1775" w:rsidRDefault="001D1775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5CA7C96" w14:textId="77777777" w:rsidR="001D1775" w:rsidRDefault="001D1775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B3DE094" w14:textId="77777777" w:rsidR="001D1775" w:rsidRDefault="001D1775" w:rsidP="00C723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AFB5FC1" w14:textId="77777777" w:rsidR="00675C94" w:rsidRDefault="00675C94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8955A56" w14:textId="77777777" w:rsidR="00675C94" w:rsidRDefault="00675C94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DFF9869" w14:textId="30ECC3A3" w:rsidR="00ED038D" w:rsidRPr="00ED318C" w:rsidRDefault="00C63336" w:rsidP="00ED318C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ED318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LINGUAGEM ORAL E ABORDAGEM À ESCRITA</w:t>
      </w:r>
    </w:p>
    <w:p w14:paraId="0894B9BE" w14:textId="52C38D38" w:rsidR="004861A1" w:rsidRPr="00ED318C" w:rsidRDefault="00ED318C" w:rsidP="00ED318C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ED318C">
        <w:rPr>
          <w:rFonts w:ascii="Times New Roman" w:eastAsia="Calibri" w:hAnsi="Times New Roman" w:cs="Times New Roman"/>
          <w:b/>
          <w:sz w:val="24"/>
          <w:szCs w:val="28"/>
        </w:rPr>
        <w:t>(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3, </w:t>
      </w:r>
      <w:r w:rsidR="00ED038D" w:rsidRPr="00ED318C">
        <w:rPr>
          <w:rFonts w:ascii="Times New Roman" w:eastAsia="Calibri" w:hAnsi="Times New Roman" w:cs="Times New Roman"/>
          <w:b/>
          <w:sz w:val="24"/>
          <w:szCs w:val="28"/>
        </w:rPr>
        <w:t>4 e 5 anos)</w:t>
      </w:r>
    </w:p>
    <w:p w14:paraId="762308B7" w14:textId="3BBE44E2" w:rsidR="002456C0" w:rsidRPr="00ED318C" w:rsidRDefault="002456C0" w:rsidP="00ED31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bookmarkStart w:id="0" w:name="_Hlk64023116"/>
    </w:p>
    <w:p w14:paraId="4E916D47" w14:textId="77777777" w:rsidR="00E908CE" w:rsidRDefault="00E908CE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64023856"/>
    </w:p>
    <w:p w14:paraId="20335617" w14:textId="50E1F8AA" w:rsidR="00A36987" w:rsidRDefault="00A36987" w:rsidP="00BF2CF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O Ralfy escolheu-te como amigo. Desenha-te ao pé dele.</w:t>
      </w:r>
    </w:p>
    <w:p w14:paraId="6C7A859F" w14:textId="77777777" w:rsidR="00A36987" w:rsidRDefault="00A36987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37"/>
        <w:gridCol w:w="4618"/>
      </w:tblGrid>
      <w:tr w:rsidR="00A36987" w14:paraId="22A38EB4" w14:textId="77777777" w:rsidTr="00A36987">
        <w:tc>
          <w:tcPr>
            <w:tcW w:w="4814" w:type="dxa"/>
          </w:tcPr>
          <w:p w14:paraId="00E6EEBA" w14:textId="29E6832B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B42C5C4" wp14:editId="69431DC5">
                      <wp:simplePos x="0" y="0"/>
                      <wp:positionH relativeFrom="column">
                        <wp:posOffset>603201</wp:posOffset>
                      </wp:positionH>
                      <wp:positionV relativeFrom="paragraph">
                        <wp:posOffset>322531</wp:posOffset>
                      </wp:positionV>
                      <wp:extent cx="2226945" cy="1500505"/>
                      <wp:effectExtent l="0" t="0" r="20955" b="1204595"/>
                      <wp:wrapNone/>
                      <wp:docPr id="30" name="Nota de aviso rectangular arredondad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945" cy="1500505"/>
                              </a:xfrm>
                              <a:prstGeom prst="wedgeRoundRectCallout">
                                <a:avLst>
                                  <a:gd name="adj1" fmla="val -5830"/>
                                  <a:gd name="adj2" fmla="val 127736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A74B5" w14:textId="766408DC" w:rsidR="00A36987" w:rsidRDefault="00A36987" w:rsidP="00A36987">
                                  <w:pPr>
                                    <w:jc w:val="center"/>
                                  </w:pPr>
                                  <w:r>
                                    <w:t>Olá, eu sou o Rally, o Coelho …..</w:t>
                                  </w:r>
                                </w:p>
                                <w:p w14:paraId="09BA594C" w14:textId="4D00614C" w:rsidR="00A36987" w:rsidRDefault="00A36987" w:rsidP="00A36987">
                                  <w:pPr>
                                    <w:jc w:val="center"/>
                                  </w:pPr>
                                  <w:r>
                                    <w:t>E Tu?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42C5C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Nota de aviso rectangular arredondada 30" o:spid="_x0000_s1026" type="#_x0000_t62" style="position:absolute;left:0;text-align:left;margin-left:47.5pt;margin-top:25.4pt;width:175.35pt;height:118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" adj="9541,38391" fillcolor="#4f81bd [3204]" strokecolor="#243f60 [1604]" strokeweight="2pt">
                      <v:textbox>
                        <w:txbxContent>
                          <w:p w14:paraId="6A2A74B5" w14:textId="766408DC" w:rsidR="00A36987" w:rsidRDefault="00A36987" w:rsidP="00A36987">
                            <w:pPr>
                              <w:jc w:val="center"/>
                            </w:pPr>
                            <w:r>
                              <w:t>Olá, eu sou o Rally, o Coelho …..</w:t>
                            </w:r>
                          </w:p>
                          <w:p w14:paraId="09BA594C" w14:textId="4D00614C" w:rsidR="00A36987" w:rsidRDefault="00A36987" w:rsidP="00A36987">
                            <w:pPr>
                              <w:jc w:val="center"/>
                            </w:pPr>
                            <w:r>
                              <w:t>E Tu?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60FB69" w14:textId="77777777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199BA92" w14:textId="77777777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19746A9" w14:textId="77777777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37E9024" w14:textId="77777777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F577303" w14:textId="64E3DB67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0096" behindDoc="1" locked="0" layoutInCell="1" allowOverlap="1" wp14:anchorId="562918E4" wp14:editId="57696224">
                  <wp:simplePos x="0" y="0"/>
                  <wp:positionH relativeFrom="column">
                    <wp:posOffset>-29552</wp:posOffset>
                  </wp:positionH>
                  <wp:positionV relativeFrom="paragraph">
                    <wp:posOffset>474641</wp:posOffset>
                  </wp:positionV>
                  <wp:extent cx="3188677" cy="3669128"/>
                  <wp:effectExtent l="0" t="0" r="0" b="7620"/>
                  <wp:wrapTight wrapText="bothSides">
                    <wp:wrapPolygon edited="0">
                      <wp:start x="0" y="0"/>
                      <wp:lineTo x="0" y="21533"/>
                      <wp:lineTo x="21424" y="21533"/>
                      <wp:lineTo x="21424" y="0"/>
                      <wp:lineTo x="0" y="0"/>
                    </wp:wrapPolygon>
                  </wp:wrapTight>
                  <wp:docPr id="1" name="Imagem 1" descr="Procura-se! Ralfy, o Coelho Ladrão de 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cura-se! Ralfy, o Coelho Ladrão de Liv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26284" r="47585" b="6824"/>
                          <a:stretch/>
                        </pic:blipFill>
                        <pic:spPr bwMode="auto">
                          <a:xfrm>
                            <a:off x="0" y="0"/>
                            <a:ext cx="3188677" cy="36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38E41FC5" w14:textId="498E8AEB" w:rsidR="00A36987" w:rsidRDefault="00A36987" w:rsidP="00ED318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C744005" wp14:editId="78EB4A20">
                      <wp:simplePos x="0" y="0"/>
                      <wp:positionH relativeFrom="column">
                        <wp:posOffset>50214</wp:posOffset>
                      </wp:positionH>
                      <wp:positionV relativeFrom="paragraph">
                        <wp:posOffset>152742</wp:posOffset>
                      </wp:positionV>
                      <wp:extent cx="2291080" cy="1534795"/>
                      <wp:effectExtent l="19050" t="19050" r="33020" b="503555"/>
                      <wp:wrapNone/>
                      <wp:docPr id="31" name="Nota de aviso 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1080" cy="1534795"/>
                              </a:xfrm>
                              <a:prstGeom prst="wedgeEllipseCallout">
                                <a:avLst>
                                  <a:gd name="adj1" fmla="val 39131"/>
                                  <a:gd name="adj2" fmla="val 79861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F2DE32" w14:textId="505AF768" w:rsidR="00A36987" w:rsidRDefault="00A36987" w:rsidP="00BF2CF3">
                                  <w:r>
                                    <w:t xml:space="preserve">Olá. Eu sou </w:t>
                                  </w:r>
                                  <w:r w:rsidR="00675C94">
                                    <w:t>o (</w:t>
                                  </w:r>
                                  <w:r w:rsidR="00BF2CF3">
                                    <w:t>a) ____________________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4400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Nota de aviso oval 31" o:spid="_x0000_s1027" type="#_x0000_t63" style="position:absolute;left:0;text-align:left;margin-left:3.95pt;margin-top:12.05pt;width:180.4pt;height:1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" adj="19252,28050" fillcolor="#4f81bd [3204]" strokecolor="#243f60 [1604]" strokeweight="2pt">
                      <v:textbox>
                        <w:txbxContent>
                          <w:p w14:paraId="7DF2DE32" w14:textId="505AF768" w:rsidR="00A36987" w:rsidRDefault="00A36987" w:rsidP="00BF2CF3">
                            <w:r>
                              <w:t xml:space="preserve">Olá. Eu sou </w:t>
                            </w:r>
                            <w:r w:rsidR="00675C94">
                              <w:t>o (</w:t>
                            </w:r>
                            <w:r w:rsidR="00BF2CF3">
                              <w:t>a) ____________________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6519BA" w14:textId="77777777" w:rsidR="00A36987" w:rsidRDefault="00A36987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4408A0" w14:textId="77777777" w:rsidR="00A36987" w:rsidRDefault="00A36987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836071" w14:textId="76B4C705" w:rsidR="00A36987" w:rsidRDefault="00A36987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NOME: ______________________ DATA:_________________________</w:t>
      </w:r>
    </w:p>
    <w:p w14:paraId="37140333" w14:textId="77777777" w:rsidR="00A36987" w:rsidRDefault="00A36987" w:rsidP="001D177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F07963" w14:textId="77777777" w:rsidR="00BF2CF3" w:rsidRDefault="00BF2CF3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25E4B8" w14:textId="306DF6F3" w:rsidR="007178FF" w:rsidRDefault="00C63336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73A805A3" w14:textId="5E8A0180" w:rsidR="0051415A" w:rsidRP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6431A2">
        <w:rPr>
          <w:rFonts w:ascii="Times New Roman" w:eastAsia="Calibri" w:hAnsi="Times New Roman" w:cs="Times New Roman"/>
          <w:b/>
          <w:sz w:val="28"/>
          <w:szCs w:val="28"/>
        </w:rPr>
        <w:t>3,</w:t>
      </w:r>
      <w:r>
        <w:rPr>
          <w:rFonts w:ascii="Times New Roman" w:eastAsia="Calibri" w:hAnsi="Times New Roman" w:cs="Times New Roman"/>
          <w:b/>
          <w:sz w:val="28"/>
          <w:szCs w:val="28"/>
        </w:rPr>
        <w:t>4 e 5 anos)</w:t>
      </w:r>
      <w:r w:rsidR="00ED67B0">
        <w:tab/>
      </w:r>
    </w:p>
    <w:tbl>
      <w:tblPr>
        <w:tblStyle w:val="Tabelacomgrelha"/>
        <w:tblpPr w:leftFromText="141" w:rightFromText="141" w:vertAnchor="text" w:horzAnchor="margin" w:tblpY="7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BF2CF3" w14:paraId="48FC1A73" w14:textId="77777777" w:rsidTr="00675C94">
        <w:tc>
          <w:tcPr>
            <w:tcW w:w="9629" w:type="dxa"/>
          </w:tcPr>
          <w:bookmarkEnd w:id="0"/>
          <w:bookmarkEnd w:id="1"/>
          <w:p w14:paraId="47AEE5BE" w14:textId="77777777" w:rsidR="00BF2CF3" w:rsidRDefault="00BF2CF3" w:rsidP="00BF2CF3">
            <w:r>
              <w:rPr>
                <w:noProof/>
                <w:lang w:eastAsia="pt-PT"/>
              </w:rPr>
              <w:drawing>
                <wp:anchor distT="0" distB="0" distL="114300" distR="114300" simplePos="0" relativeHeight="251786240" behindDoc="1" locked="0" layoutInCell="1" allowOverlap="1" wp14:anchorId="3304AF53" wp14:editId="55C6D80C">
                  <wp:simplePos x="0" y="0"/>
                  <wp:positionH relativeFrom="column">
                    <wp:posOffset>761658</wp:posOffset>
                  </wp:positionH>
                  <wp:positionV relativeFrom="paragraph">
                    <wp:posOffset>47381</wp:posOffset>
                  </wp:positionV>
                  <wp:extent cx="1330325" cy="1451610"/>
                  <wp:effectExtent l="0" t="0" r="3175" b="0"/>
                  <wp:wrapTight wrapText="bothSides">
                    <wp:wrapPolygon edited="0">
                      <wp:start x="0" y="0"/>
                      <wp:lineTo x="0" y="21260"/>
                      <wp:lineTo x="21342" y="21260"/>
                      <wp:lineTo x="21342" y="0"/>
                      <wp:lineTo x="0" y="0"/>
                    </wp:wrapPolygon>
                  </wp:wrapTight>
                  <wp:docPr id="35" name="Imagem 35" descr="Campus Bom Jesus da Lapa » Sobre a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us Bom Jesus da Lapa » Sobre a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B08C42" w14:textId="77777777" w:rsidR="00BF2CF3" w:rsidRDefault="00BF2CF3" w:rsidP="00BF2CF3"/>
          <w:p w14:paraId="5F017879" w14:textId="77777777" w:rsidR="00BF2CF3" w:rsidRDefault="00BF2CF3" w:rsidP="00BF2CF3"/>
          <w:p w14:paraId="56779226" w14:textId="77777777" w:rsidR="00BF2CF3" w:rsidRDefault="00BF2CF3" w:rsidP="00BF2CF3"/>
          <w:p w14:paraId="442E8DA0" w14:textId="77777777" w:rsidR="00BF2CF3" w:rsidRDefault="00BF2CF3" w:rsidP="00BF2CF3">
            <w:r>
              <w:t xml:space="preserve">                   SE EU FOSSE UM LIVRO, CONTAVA ESTA HISTÓRIA: </w:t>
            </w:r>
          </w:p>
        </w:tc>
      </w:tr>
      <w:tr w:rsidR="00BF2CF3" w14:paraId="420E2094" w14:textId="77777777" w:rsidTr="00675C94">
        <w:tc>
          <w:tcPr>
            <w:tcW w:w="9629" w:type="dxa"/>
          </w:tcPr>
          <w:p w14:paraId="0A8F9A21" w14:textId="4F3F8BE8" w:rsidR="00BF2CF3" w:rsidRDefault="00675C94" w:rsidP="00BF2CF3">
            <w:r>
              <w:t>(Escreva a histó</w:t>
            </w:r>
            <w:r w:rsidR="00BF2CF3">
              <w:t>ria que o seu educando contar):</w:t>
            </w:r>
          </w:p>
          <w:p w14:paraId="42188A21" w14:textId="77777777" w:rsidR="00BF2CF3" w:rsidRDefault="00BF2CF3" w:rsidP="00BF2CF3"/>
          <w:p w14:paraId="4277D8EC" w14:textId="3630F363" w:rsidR="00BF2CF3" w:rsidRDefault="00BF2CF3" w:rsidP="00BF2CF3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4385D">
              <w:br/>
              <w:t>_________________________________________________________________________________________________________________________________________________________________________</w:t>
            </w:r>
          </w:p>
          <w:p w14:paraId="0AC9B3C6" w14:textId="77777777" w:rsidR="00BF2CF3" w:rsidRDefault="00BF2CF3" w:rsidP="00BF2CF3"/>
          <w:p w14:paraId="770264D4" w14:textId="77777777" w:rsidR="00BF2CF3" w:rsidRDefault="00BF2CF3" w:rsidP="00BF2CF3"/>
          <w:p w14:paraId="7C8C169C" w14:textId="77777777" w:rsidR="00BF2CF3" w:rsidRDefault="00BF2CF3" w:rsidP="00BF2CF3"/>
          <w:p w14:paraId="0BB2C73F" w14:textId="3633D1B8" w:rsidR="00BF2CF3" w:rsidRDefault="00B4385D" w:rsidP="00BF2CF3">
            <w:r>
              <w:t>Il</w:t>
            </w:r>
            <w:r w:rsidR="00BF2CF3">
              <w:t>ustra a história</w:t>
            </w:r>
          </w:p>
          <w:p w14:paraId="649280BE" w14:textId="77777777" w:rsidR="00BF2CF3" w:rsidRDefault="00BF2CF3" w:rsidP="00BF2CF3"/>
          <w:p w14:paraId="6361F674" w14:textId="77777777" w:rsidR="00BF2CF3" w:rsidRDefault="00BF2CF3" w:rsidP="00BF2CF3"/>
          <w:p w14:paraId="40389C87" w14:textId="77777777" w:rsidR="00BF2CF3" w:rsidRDefault="00BF2CF3" w:rsidP="00BF2CF3"/>
          <w:p w14:paraId="56D9BF75" w14:textId="77777777" w:rsidR="00BF2CF3" w:rsidRDefault="00BF2CF3" w:rsidP="00BF2CF3"/>
          <w:p w14:paraId="7A92D23A" w14:textId="77777777" w:rsidR="00BF2CF3" w:rsidRDefault="00BF2CF3" w:rsidP="00BF2CF3"/>
          <w:p w14:paraId="6D97FC65" w14:textId="77777777" w:rsidR="00BF2CF3" w:rsidRDefault="00BF2CF3" w:rsidP="00BF2CF3"/>
          <w:p w14:paraId="7ABA9C4F" w14:textId="77777777" w:rsidR="00BF2CF3" w:rsidRDefault="00BF2CF3" w:rsidP="00BF2CF3"/>
          <w:p w14:paraId="640B7902" w14:textId="77777777" w:rsidR="00BF2CF3" w:rsidRDefault="00BF2CF3" w:rsidP="00BF2CF3"/>
          <w:p w14:paraId="272E3ABD" w14:textId="77777777" w:rsidR="00BF2CF3" w:rsidRDefault="00BF2CF3" w:rsidP="00BF2CF3"/>
          <w:p w14:paraId="3390258D" w14:textId="77777777" w:rsidR="00BF2CF3" w:rsidRDefault="00BF2CF3" w:rsidP="00BF2CF3"/>
          <w:p w14:paraId="3BFD513D" w14:textId="77777777" w:rsidR="00BF2CF3" w:rsidRDefault="00BF2CF3" w:rsidP="00BF2CF3"/>
          <w:p w14:paraId="13634F2E" w14:textId="77777777" w:rsidR="00BF2CF3" w:rsidRDefault="00BF2CF3" w:rsidP="00BF2CF3"/>
          <w:p w14:paraId="63E165B6" w14:textId="77777777" w:rsidR="00BF2CF3" w:rsidRDefault="00BF2CF3" w:rsidP="00BF2CF3"/>
          <w:p w14:paraId="5907D454" w14:textId="77777777" w:rsidR="00BF2CF3" w:rsidRDefault="00BF2CF3" w:rsidP="00BF2CF3"/>
          <w:p w14:paraId="14681B52" w14:textId="77777777" w:rsidR="00BF2CF3" w:rsidRDefault="00BF2CF3" w:rsidP="00BF2CF3"/>
          <w:p w14:paraId="002261CA" w14:textId="77777777" w:rsidR="00BF2CF3" w:rsidRDefault="00BF2CF3" w:rsidP="00BF2CF3"/>
        </w:tc>
      </w:tr>
    </w:tbl>
    <w:p w14:paraId="24E47245" w14:textId="77777777" w:rsidR="00B4385D" w:rsidRDefault="00B4385D" w:rsidP="0051415A">
      <w:pPr>
        <w:rPr>
          <w:rFonts w:ascii="Times New Roman" w:hAnsi="Times New Roman" w:cs="Times New Roman"/>
          <w:b/>
          <w:sz w:val="24"/>
        </w:rPr>
      </w:pPr>
    </w:p>
    <w:p w14:paraId="2ADD84D3" w14:textId="367440BD" w:rsidR="007B24C4" w:rsidRDefault="00B4385D" w:rsidP="0051415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NOME: ________________________________ DATA: __________________</w:t>
      </w:r>
    </w:p>
    <w:p w14:paraId="0BD260A0" w14:textId="77777777" w:rsidR="001D1775" w:rsidRDefault="001D1775" w:rsidP="00D056F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02967D" w14:textId="77777777" w:rsidR="00D056F9" w:rsidRDefault="00D056F9" w:rsidP="00E908C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37AD3" w14:textId="77777777" w:rsidR="00E908CE" w:rsidRDefault="00E908CE" w:rsidP="00E908C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2C8BDF53" w14:textId="77777777" w:rsidR="00E908CE" w:rsidRPr="007178FF" w:rsidRDefault="00E908CE" w:rsidP="00E908C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  <w:r>
        <w:tab/>
      </w:r>
    </w:p>
    <w:p w14:paraId="3CA63B43" w14:textId="77777777" w:rsidR="005219FB" w:rsidRDefault="005219FB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5B97ACA" w14:textId="7089C0CC" w:rsidR="00E908CE" w:rsidRDefault="003767C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Pinta a figura que tu representas. Faz o jogo das letras com o teu nome</w:t>
      </w:r>
    </w:p>
    <w:p w14:paraId="27A87126" w14:textId="2FFAC8C6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C1A2252" w14:textId="61B71F6B" w:rsidR="00E908CE" w:rsidRDefault="003767C5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88288" behindDoc="1" locked="0" layoutInCell="1" allowOverlap="1" wp14:anchorId="34F96E38" wp14:editId="568A2DDE">
            <wp:simplePos x="0" y="0"/>
            <wp:positionH relativeFrom="column">
              <wp:posOffset>3277235</wp:posOffset>
            </wp:positionH>
            <wp:positionV relativeFrom="paragraph">
              <wp:posOffset>308610</wp:posOffset>
            </wp:positionV>
            <wp:extent cx="3049270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456" y="21524"/>
                <wp:lineTo x="21456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3423" r="2949" b="1611"/>
                    <a:stretch/>
                  </pic:blipFill>
                  <pic:spPr bwMode="auto">
                    <a:xfrm>
                      <a:off x="0" y="0"/>
                      <a:ext cx="304927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87264" behindDoc="1" locked="0" layoutInCell="1" allowOverlap="1" wp14:anchorId="618D784D" wp14:editId="493D4016">
            <wp:simplePos x="0" y="0"/>
            <wp:positionH relativeFrom="column">
              <wp:posOffset>-184150</wp:posOffset>
            </wp:positionH>
            <wp:positionV relativeFrom="paragraph">
              <wp:posOffset>337820</wp:posOffset>
            </wp:positionV>
            <wp:extent cx="3255010" cy="4184650"/>
            <wp:effectExtent l="0" t="0" r="2540" b="6350"/>
            <wp:wrapTight wrapText="bothSides">
              <wp:wrapPolygon edited="0">
                <wp:start x="0" y="0"/>
                <wp:lineTo x="0" y="21534"/>
                <wp:lineTo x="21490" y="21534"/>
                <wp:lineTo x="2149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" t="14691" r="4601"/>
                    <a:stretch/>
                  </pic:blipFill>
                  <pic:spPr bwMode="auto">
                    <a:xfrm>
                      <a:off x="0" y="0"/>
                      <a:ext cx="325501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98983" w14:textId="3DBEEE4D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6BA3157" w14:textId="7650E2DC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0039540" w14:textId="00937072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4816608" w14:textId="3911A85E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3341A13" w14:textId="30E1D680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0D9120C" w14:textId="37519D68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2962EF7" w14:textId="66BE6B43" w:rsidR="00D056F9" w:rsidRDefault="00D056F9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CED1DBC" w14:textId="77777777" w:rsidR="00E908CE" w:rsidRDefault="00E908CE" w:rsidP="003767C5">
      <w:pPr>
        <w:spacing w:after="0" w:line="240" w:lineRule="auto"/>
        <w:rPr>
          <w:b/>
          <w:bCs/>
          <w:sz w:val="28"/>
          <w:szCs w:val="28"/>
        </w:rPr>
      </w:pPr>
    </w:p>
    <w:p w14:paraId="2F9AA983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B65D5F0" w14:textId="3C694104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</w:t>
      </w:r>
      <w:r w:rsidR="007077BD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:______________________ DATA:_________________</w:t>
      </w:r>
    </w:p>
    <w:p w14:paraId="445B802E" w14:textId="77777777" w:rsidR="00D056F9" w:rsidRDefault="00D056F9" w:rsidP="007077BD">
      <w:pPr>
        <w:spacing w:after="0" w:line="240" w:lineRule="auto"/>
        <w:rPr>
          <w:b/>
          <w:bCs/>
          <w:sz w:val="28"/>
          <w:szCs w:val="28"/>
        </w:rPr>
      </w:pPr>
    </w:p>
    <w:p w14:paraId="05513064" w14:textId="77777777" w:rsidR="00D056F9" w:rsidRDefault="00D056F9" w:rsidP="007077BD">
      <w:pPr>
        <w:spacing w:after="0" w:line="240" w:lineRule="auto"/>
        <w:rPr>
          <w:b/>
          <w:bCs/>
          <w:sz w:val="28"/>
          <w:szCs w:val="28"/>
        </w:rPr>
      </w:pPr>
    </w:p>
    <w:p w14:paraId="29167134" w14:textId="53CBA718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t>Matemática</w:t>
      </w:r>
    </w:p>
    <w:p w14:paraId="774AC85F" w14:textId="25F4B196" w:rsidR="007178FF" w:rsidRP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</w:t>
      </w:r>
      <w:r w:rsidR="007077BD">
        <w:rPr>
          <w:b/>
          <w:bCs/>
          <w:sz w:val="28"/>
          <w:szCs w:val="28"/>
        </w:rPr>
        <w:t xml:space="preserve">3, </w:t>
      </w:r>
      <w:r>
        <w:rPr>
          <w:b/>
          <w:bCs/>
          <w:sz w:val="28"/>
          <w:szCs w:val="28"/>
        </w:rPr>
        <w:t>4 e 5 anos)</w:t>
      </w:r>
    </w:p>
    <w:p w14:paraId="59B353FA" w14:textId="77777777" w:rsidR="003767C5" w:rsidRDefault="003767C5" w:rsidP="003E3AD0">
      <w:pPr>
        <w:spacing w:after="0" w:line="240" w:lineRule="auto"/>
      </w:pPr>
    </w:p>
    <w:p w14:paraId="733F151C" w14:textId="5619C6B6" w:rsidR="00C6679D" w:rsidRPr="00C6679D" w:rsidRDefault="00C6679D" w:rsidP="00C6679D">
      <w:pPr>
        <w:spacing w:after="0" w:line="240" w:lineRule="auto"/>
        <w:jc w:val="center"/>
        <w:rPr>
          <w:b/>
          <w:sz w:val="24"/>
        </w:rPr>
      </w:pPr>
      <w:r w:rsidRPr="00C6679D">
        <w:rPr>
          <w:b/>
          <w:sz w:val="24"/>
        </w:rPr>
        <w:t>SIMETRIA</w:t>
      </w:r>
    </w:p>
    <w:p w14:paraId="07B84EB1" w14:textId="4F6BA199" w:rsidR="003767C5" w:rsidRPr="00C6679D" w:rsidRDefault="003767C5" w:rsidP="003E3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679D">
        <w:rPr>
          <w:rFonts w:ascii="Times New Roman" w:hAnsi="Times New Roman" w:cs="Times New Roman"/>
          <w:sz w:val="24"/>
          <w:szCs w:val="24"/>
        </w:rPr>
        <w:t>O Ralfy tem um amigo</w:t>
      </w:r>
      <w:r w:rsidR="00C6679D" w:rsidRPr="00C6679D">
        <w:rPr>
          <w:rFonts w:ascii="Times New Roman" w:hAnsi="Times New Roman" w:cs="Times New Roman"/>
          <w:sz w:val="24"/>
          <w:szCs w:val="24"/>
        </w:rPr>
        <w:t xml:space="preserve"> chamado Pufy.</w:t>
      </w:r>
      <w:r w:rsidRPr="00C6679D">
        <w:rPr>
          <w:rFonts w:ascii="Times New Roman" w:hAnsi="Times New Roman" w:cs="Times New Roman"/>
          <w:sz w:val="24"/>
          <w:szCs w:val="24"/>
        </w:rPr>
        <w:t xml:space="preserve"> </w:t>
      </w:r>
      <w:r w:rsidR="00C6679D" w:rsidRPr="00C6679D">
        <w:rPr>
          <w:rFonts w:ascii="Times New Roman" w:hAnsi="Times New Roman" w:cs="Times New Roman"/>
          <w:sz w:val="24"/>
          <w:szCs w:val="24"/>
        </w:rPr>
        <w:t>Preenche o</w:t>
      </w:r>
      <w:r w:rsidRPr="00C6679D">
        <w:rPr>
          <w:rFonts w:ascii="Times New Roman" w:hAnsi="Times New Roman" w:cs="Times New Roman"/>
          <w:sz w:val="24"/>
          <w:szCs w:val="24"/>
        </w:rPr>
        <w:t xml:space="preserve"> tracejado para</w:t>
      </w:r>
      <w:r w:rsidR="00C6679D" w:rsidRPr="00C6679D">
        <w:rPr>
          <w:rFonts w:ascii="Times New Roman" w:hAnsi="Times New Roman" w:cs="Times New Roman"/>
          <w:sz w:val="24"/>
          <w:szCs w:val="24"/>
        </w:rPr>
        <w:t xml:space="preserve"> completares o Pufy. Ele é muito vaidoso pinta-o a teu gosto.</w:t>
      </w:r>
    </w:p>
    <w:p w14:paraId="44AF99E4" w14:textId="77777777" w:rsidR="003767C5" w:rsidRDefault="003767C5" w:rsidP="003E3AD0">
      <w:pPr>
        <w:spacing w:after="0" w:line="240" w:lineRule="auto"/>
      </w:pPr>
    </w:p>
    <w:p w14:paraId="2C351C04" w14:textId="27C41035" w:rsidR="00D30C64" w:rsidRDefault="003767C5" w:rsidP="0051415A">
      <w:r>
        <w:rPr>
          <w:noProof/>
          <w:lang w:eastAsia="pt-PT"/>
        </w:rPr>
        <w:drawing>
          <wp:anchor distT="0" distB="0" distL="114300" distR="114300" simplePos="0" relativeHeight="251790336" behindDoc="1" locked="0" layoutInCell="1" allowOverlap="1" wp14:anchorId="27AE9015" wp14:editId="0FDE4FAF">
            <wp:simplePos x="0" y="0"/>
            <wp:positionH relativeFrom="margin">
              <wp:posOffset>503799</wp:posOffset>
            </wp:positionH>
            <wp:positionV relativeFrom="paragraph">
              <wp:posOffset>322580</wp:posOffset>
            </wp:positionV>
            <wp:extent cx="5351145" cy="6464935"/>
            <wp:effectExtent l="0" t="0" r="1905" b="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1" r="19983"/>
                    <a:stretch/>
                  </pic:blipFill>
                  <pic:spPr bwMode="auto">
                    <a:xfrm>
                      <a:off x="0" y="0"/>
                      <a:ext cx="5351145" cy="646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6F0C5" w14:textId="6F0A03BE" w:rsidR="007E43A2" w:rsidRDefault="007E43A2" w:rsidP="002456C0"/>
    <w:p w14:paraId="60358ABF" w14:textId="1D0A8B10" w:rsidR="003767C5" w:rsidRDefault="003767C5" w:rsidP="002456C0"/>
    <w:p w14:paraId="0118A977" w14:textId="4197496A" w:rsidR="003767C5" w:rsidRDefault="003767C5" w:rsidP="002456C0"/>
    <w:p w14:paraId="2A29F92C" w14:textId="3CE3E198" w:rsidR="003767C5" w:rsidRDefault="003767C5" w:rsidP="002456C0"/>
    <w:p w14:paraId="2748D6A4" w14:textId="0588A532" w:rsidR="003767C5" w:rsidRDefault="003767C5" w:rsidP="002456C0"/>
    <w:p w14:paraId="305F25C3" w14:textId="0243AC2B" w:rsidR="003767C5" w:rsidRDefault="003767C5" w:rsidP="002456C0"/>
    <w:p w14:paraId="4D38734E" w14:textId="77777777" w:rsidR="003767C5" w:rsidRDefault="003767C5" w:rsidP="002456C0"/>
    <w:p w14:paraId="09AC6825" w14:textId="226EC705" w:rsidR="003767C5" w:rsidRDefault="003767C5" w:rsidP="002456C0"/>
    <w:p w14:paraId="36240558" w14:textId="77777777" w:rsidR="003767C5" w:rsidRDefault="003767C5" w:rsidP="002456C0"/>
    <w:p w14:paraId="1EEDD9C3" w14:textId="77777777" w:rsidR="003767C5" w:rsidRDefault="003767C5" w:rsidP="002456C0"/>
    <w:p w14:paraId="25C7CAAF" w14:textId="77777777" w:rsidR="003767C5" w:rsidRDefault="003767C5" w:rsidP="002456C0"/>
    <w:p w14:paraId="7CB761EE" w14:textId="77777777" w:rsidR="003767C5" w:rsidRDefault="003767C5" w:rsidP="002456C0"/>
    <w:p w14:paraId="2234D6CE" w14:textId="77777777" w:rsidR="003767C5" w:rsidRDefault="003767C5" w:rsidP="002456C0"/>
    <w:p w14:paraId="602173AD" w14:textId="77777777" w:rsidR="003767C5" w:rsidRDefault="003767C5" w:rsidP="002456C0"/>
    <w:p w14:paraId="7E5FA1B0" w14:textId="77777777" w:rsidR="003767C5" w:rsidRDefault="003767C5" w:rsidP="002456C0"/>
    <w:p w14:paraId="35CAE815" w14:textId="77777777" w:rsidR="003767C5" w:rsidRDefault="003767C5" w:rsidP="002456C0"/>
    <w:p w14:paraId="44362CF2" w14:textId="77777777" w:rsidR="003767C5" w:rsidRDefault="003767C5" w:rsidP="002456C0"/>
    <w:p w14:paraId="6D67060B" w14:textId="77777777" w:rsidR="003767C5" w:rsidRDefault="003767C5" w:rsidP="002456C0"/>
    <w:p w14:paraId="245FD4CD" w14:textId="77777777" w:rsidR="003767C5" w:rsidRDefault="003767C5" w:rsidP="002456C0"/>
    <w:p w14:paraId="0B73793E" w14:textId="77777777" w:rsidR="003767C5" w:rsidRDefault="003767C5" w:rsidP="002456C0"/>
    <w:p w14:paraId="67FEFEE9" w14:textId="77777777" w:rsidR="003767C5" w:rsidRDefault="003767C5" w:rsidP="002456C0"/>
    <w:p w14:paraId="1374DC25" w14:textId="0A1F0F0D" w:rsidR="003F70E7" w:rsidRPr="00D13C64" w:rsidRDefault="00C6679D" w:rsidP="00D13C64">
      <w:r>
        <w:t>NOME: ___________________________________________ DATA:__________________________</w:t>
      </w:r>
    </w:p>
    <w:p w14:paraId="28062205" w14:textId="52076E58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t>Matemática</w:t>
      </w:r>
    </w:p>
    <w:p w14:paraId="73A805B4" w14:textId="37CFEA25" w:rsidR="002048AF" w:rsidRDefault="007506ED" w:rsidP="002456C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(3,4 e 5</w:t>
      </w:r>
      <w:r w:rsidR="007178FF">
        <w:rPr>
          <w:b/>
          <w:bCs/>
          <w:sz w:val="28"/>
          <w:szCs w:val="28"/>
        </w:rPr>
        <w:t xml:space="preserve"> anos)</w:t>
      </w:r>
    </w:p>
    <w:p w14:paraId="15E31C19" w14:textId="29929868" w:rsidR="007E43A2" w:rsidRDefault="007E43A2" w:rsidP="003E3AD0">
      <w:pPr>
        <w:spacing w:after="0" w:line="240" w:lineRule="auto"/>
        <w:rPr>
          <w:b/>
          <w:bCs/>
          <w:sz w:val="28"/>
          <w:szCs w:val="28"/>
        </w:rPr>
      </w:pPr>
    </w:p>
    <w:p w14:paraId="0FCB1343" w14:textId="3F1CB959" w:rsidR="007E43A2" w:rsidRDefault="007506ED" w:rsidP="00ED318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Liga as imagens de cada animal à sua sombra </w:t>
      </w:r>
    </w:p>
    <w:p w14:paraId="649124BC" w14:textId="114EF522" w:rsidR="00D13C64" w:rsidRDefault="007506ED" w:rsidP="00ED318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91360" behindDoc="1" locked="0" layoutInCell="1" allowOverlap="1" wp14:anchorId="2C30A37B" wp14:editId="4B31CC4C">
            <wp:simplePos x="0" y="0"/>
            <wp:positionH relativeFrom="column">
              <wp:posOffset>-140335</wp:posOffset>
            </wp:positionH>
            <wp:positionV relativeFrom="paragraph">
              <wp:posOffset>208280</wp:posOffset>
            </wp:positionV>
            <wp:extent cx="3026410" cy="4278630"/>
            <wp:effectExtent l="0" t="0" r="2540" b="7620"/>
            <wp:wrapTight wrapText="bothSides">
              <wp:wrapPolygon edited="0">
                <wp:start x="0" y="0"/>
                <wp:lineTo x="0" y="21542"/>
                <wp:lineTo x="21482" y="21542"/>
                <wp:lineTo x="21482" y="0"/>
                <wp:lineTo x="0" y="0"/>
              </wp:wrapPolygon>
            </wp:wrapTight>
            <wp:docPr id="16" name="Imagem 16" descr="https://i.pinimg.com/564x/db/4d/e5/db4de50a7ab5165b7841906b97c92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b/4d/e5/db4de50a7ab5165b7841906b97c92f3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03648" behindDoc="1" locked="0" layoutInCell="1" allowOverlap="1" wp14:anchorId="19C9DE17" wp14:editId="1D1ECF3A">
            <wp:simplePos x="0" y="0"/>
            <wp:positionH relativeFrom="column">
              <wp:posOffset>3206750</wp:posOffset>
            </wp:positionH>
            <wp:positionV relativeFrom="paragraph">
              <wp:posOffset>314325</wp:posOffset>
            </wp:positionV>
            <wp:extent cx="2860040" cy="4173220"/>
            <wp:effectExtent l="0" t="0" r="0" b="0"/>
            <wp:wrapTight wrapText="bothSides">
              <wp:wrapPolygon edited="0">
                <wp:start x="0" y="0"/>
                <wp:lineTo x="0" y="21495"/>
                <wp:lineTo x="21437" y="21495"/>
                <wp:lineTo x="21437" y="0"/>
                <wp:lineTo x="0" y="0"/>
              </wp:wrapPolygon>
            </wp:wrapTight>
            <wp:docPr id="43" name="Imagem 43" descr="https://i.pinimg.com/564x/6d/8d/b5/6d8db52e951913d0dfa870ec86ac0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d/8d/b5/6d8db52e951913d0dfa870ec86ac06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3350" r="4831" b="3092"/>
                    <a:stretch/>
                  </pic:blipFill>
                  <pic:spPr bwMode="auto">
                    <a:xfrm>
                      <a:off x="0" y="0"/>
                      <a:ext cx="286004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B3749" w14:textId="29026D86" w:rsidR="00D13C64" w:rsidRDefault="00D13C64" w:rsidP="00ED318C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DC4B015" w14:textId="5D306B1F" w:rsidR="00D13C64" w:rsidRDefault="007506ED" w:rsidP="00ED318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804672" behindDoc="1" locked="0" layoutInCell="1" allowOverlap="1" wp14:anchorId="49516839" wp14:editId="66BA590F">
            <wp:simplePos x="0" y="0"/>
            <wp:positionH relativeFrom="column">
              <wp:posOffset>2063750</wp:posOffset>
            </wp:positionH>
            <wp:positionV relativeFrom="paragraph">
              <wp:posOffset>93149</wp:posOffset>
            </wp:positionV>
            <wp:extent cx="2878455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5" name="Imagem 5" descr="https://i.pinimg.com/564x/11/4b/29/114b29e280ac2a34503f1e8bd3996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1/4b/29/114b29e280ac2a34503f1e8bd39960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5893" r="4562" b="42094"/>
                    <a:stretch/>
                  </pic:blipFill>
                  <pic:spPr bwMode="auto">
                    <a:xfrm>
                      <a:off x="0" y="0"/>
                      <a:ext cx="287845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3D0D2" w14:textId="07E9D0EE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208EF52A" w14:textId="52DBB910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275FFCD0" w14:textId="3ADB1C55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2E666FF7" w14:textId="737DFB39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517D27BE" w14:textId="2308163C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496A7A91" w14:textId="77777777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14ECDEA6" w14:textId="77777777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6C8A802D" w14:textId="77777777" w:rsidR="00D13C64" w:rsidRDefault="00D13C64" w:rsidP="004245D6">
      <w:pPr>
        <w:spacing w:after="0" w:line="240" w:lineRule="auto"/>
        <w:rPr>
          <w:b/>
          <w:bCs/>
          <w:sz w:val="28"/>
          <w:szCs w:val="28"/>
        </w:rPr>
      </w:pPr>
    </w:p>
    <w:p w14:paraId="69041FFF" w14:textId="2766379F" w:rsidR="004245D6" w:rsidRDefault="004245D6" w:rsidP="004245D6">
      <w:pPr>
        <w:spacing w:after="0" w:line="240" w:lineRule="auto"/>
        <w:rPr>
          <w:b/>
          <w:bCs/>
          <w:sz w:val="28"/>
          <w:szCs w:val="28"/>
        </w:rPr>
      </w:pPr>
    </w:p>
    <w:p w14:paraId="2AC9CEDB" w14:textId="77777777" w:rsidR="007506ED" w:rsidRDefault="007506ED" w:rsidP="002F47D1">
      <w:pPr>
        <w:tabs>
          <w:tab w:val="left" w:pos="5703"/>
        </w:tabs>
        <w:rPr>
          <w:b/>
          <w:bCs/>
          <w:sz w:val="24"/>
          <w:szCs w:val="24"/>
        </w:rPr>
      </w:pPr>
    </w:p>
    <w:p w14:paraId="44A4AAE0" w14:textId="68E50B14" w:rsidR="004D3705" w:rsidRDefault="002F47D1" w:rsidP="002F47D1">
      <w:pPr>
        <w:tabs>
          <w:tab w:val="left" w:pos="5703"/>
        </w:tabs>
        <w:rPr>
          <w:b/>
          <w:bCs/>
          <w:sz w:val="24"/>
          <w:szCs w:val="24"/>
        </w:rPr>
      </w:pPr>
      <w:r w:rsidRPr="004245D6">
        <w:rPr>
          <w:b/>
          <w:bCs/>
          <w:sz w:val="24"/>
          <w:szCs w:val="24"/>
        </w:rPr>
        <w:t>NOME: ______________________________ DATA: ___________________</w:t>
      </w:r>
    </w:p>
    <w:p w14:paraId="5B316620" w14:textId="77777777" w:rsidR="006B6FC5" w:rsidRDefault="006B6FC5" w:rsidP="006B6FC5">
      <w:pPr>
        <w:spacing w:after="0" w:line="240" w:lineRule="auto"/>
        <w:rPr>
          <w:b/>
          <w:bCs/>
          <w:sz w:val="24"/>
          <w:szCs w:val="24"/>
        </w:rPr>
      </w:pPr>
    </w:p>
    <w:p w14:paraId="0B1877B4" w14:textId="77777777" w:rsidR="00D856A7" w:rsidRDefault="00D856A7" w:rsidP="00D856A7">
      <w:pPr>
        <w:spacing w:after="0" w:line="240" w:lineRule="auto"/>
        <w:rPr>
          <w:b/>
          <w:bCs/>
          <w:sz w:val="24"/>
          <w:szCs w:val="24"/>
        </w:rPr>
      </w:pPr>
    </w:p>
    <w:p w14:paraId="231900E4" w14:textId="4B6FC79C" w:rsidR="007178FF" w:rsidRDefault="007178FF" w:rsidP="00D856A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6F78BC12" w14:textId="42DAA1E1" w:rsidR="00055443" w:rsidRDefault="007077BD" w:rsidP="0078236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</w:t>
      </w:r>
      <w:r w:rsidR="00055443">
        <w:rPr>
          <w:b/>
          <w:bCs/>
          <w:sz w:val="28"/>
          <w:szCs w:val="28"/>
        </w:rPr>
        <w:t xml:space="preserve"> e 5 anos)</w:t>
      </w:r>
    </w:p>
    <w:p w14:paraId="021EB73C" w14:textId="2B01822A" w:rsidR="00D13C64" w:rsidRDefault="00D13C64" w:rsidP="0078236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SIMETRIAS</w:t>
      </w:r>
    </w:p>
    <w:p w14:paraId="571D7398" w14:textId="118F99C2" w:rsidR="00055443" w:rsidRDefault="00D856A7" w:rsidP="00D13C64">
      <w:pPr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51072" behindDoc="1" locked="0" layoutInCell="1" allowOverlap="1" wp14:anchorId="33B3A830" wp14:editId="0F5111C0">
            <wp:simplePos x="0" y="0"/>
            <wp:positionH relativeFrom="column">
              <wp:posOffset>3159760</wp:posOffset>
            </wp:positionH>
            <wp:positionV relativeFrom="paragraph">
              <wp:posOffset>224790</wp:posOffset>
            </wp:positionV>
            <wp:extent cx="3267075" cy="4428490"/>
            <wp:effectExtent l="0" t="0" r="9525" b="0"/>
            <wp:wrapTight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ight>
            <wp:docPr id="26" name="Imagem 26" descr="https://i.pinimg.com/564x/3e/8b/fb/3e8bfbc054dc3043f826bb3f2a368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e/8b/fb/3e8bfbc054dc3043f826bb3f2a3683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" t="11760" r="6437" b="2101"/>
                    <a:stretch/>
                  </pic:blipFill>
                  <pic:spPr bwMode="auto">
                    <a:xfrm>
                      <a:off x="0" y="0"/>
                      <a:ext cx="326707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61">
        <w:rPr>
          <w:noProof/>
          <w:lang w:eastAsia="pt-PT"/>
        </w:rPr>
        <w:drawing>
          <wp:anchor distT="0" distB="0" distL="114300" distR="114300" simplePos="0" relativeHeight="251650048" behindDoc="1" locked="0" layoutInCell="1" allowOverlap="1" wp14:anchorId="4D08639D" wp14:editId="4D0A6165">
            <wp:simplePos x="0" y="0"/>
            <wp:positionH relativeFrom="column">
              <wp:posOffset>-339090</wp:posOffset>
            </wp:positionH>
            <wp:positionV relativeFrom="paragraph">
              <wp:posOffset>267335</wp:posOffset>
            </wp:positionV>
            <wp:extent cx="3012440" cy="4380865"/>
            <wp:effectExtent l="0" t="0" r="0" b="635"/>
            <wp:wrapTight wrapText="bothSides">
              <wp:wrapPolygon edited="0">
                <wp:start x="0" y="0"/>
                <wp:lineTo x="0" y="21509"/>
                <wp:lineTo x="21445" y="21509"/>
                <wp:lineTo x="21445" y="0"/>
                <wp:lineTo x="0" y="0"/>
              </wp:wrapPolygon>
            </wp:wrapTight>
            <wp:docPr id="21" name="Imagem 21" descr="https://i.pinimg.com/564x/f9/4d/95/f94d95039f2d0e934db074f88280c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9/4d/95/f94d95039f2d0e934db074f88280c1f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C64">
        <w:rPr>
          <w:b/>
          <w:bCs/>
          <w:sz w:val="28"/>
          <w:szCs w:val="28"/>
        </w:rPr>
        <w:t xml:space="preserve">Completa os desenhos </w:t>
      </w:r>
    </w:p>
    <w:p w14:paraId="23446697" w14:textId="540C9CEC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7507C595" w14:textId="1965DC1D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4633D54C" w14:textId="365740BB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4D8A9B4D" w14:textId="3C8B7564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5974B8E1" w14:textId="2A929851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6DE57CC2" w14:textId="77777777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17F00355" w14:textId="77777777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6DBC9A3C" w14:textId="77777777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7775DF23" w14:textId="77777777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7FFE3EEB" w14:textId="77777777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57C0AB4A" w14:textId="7534FC50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157821B5" w14:textId="2C393F84" w:rsidR="00D13C64" w:rsidRDefault="00D856A7" w:rsidP="00055443">
      <w:pPr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 wp14:anchorId="59AD2832" wp14:editId="734DCF59">
            <wp:simplePos x="0" y="0"/>
            <wp:positionH relativeFrom="column">
              <wp:posOffset>-2712085</wp:posOffset>
            </wp:positionH>
            <wp:positionV relativeFrom="paragraph">
              <wp:posOffset>262890</wp:posOffset>
            </wp:positionV>
            <wp:extent cx="2496820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424" y="21514"/>
                <wp:lineTo x="21424" y="0"/>
                <wp:lineTo x="0" y="0"/>
              </wp:wrapPolygon>
            </wp:wrapTight>
            <wp:docPr id="36" name="Imagem 36" descr="O jogo da simetria, o sino ilustração stock. Ilustração de sino - 2906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jogo da simetria, o sino ilustração stock. Ilustração de sino - 2906442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t="14696" r="5805" b="4509"/>
                    <a:stretch/>
                  </pic:blipFill>
                  <pic:spPr bwMode="auto">
                    <a:xfrm>
                      <a:off x="0" y="0"/>
                      <a:ext cx="249682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 wp14:anchorId="29E1F09D" wp14:editId="2B4673A3">
            <wp:simplePos x="0" y="0"/>
            <wp:positionH relativeFrom="column">
              <wp:posOffset>858520</wp:posOffset>
            </wp:positionH>
            <wp:positionV relativeFrom="paragraph">
              <wp:posOffset>202565</wp:posOffset>
            </wp:positionV>
            <wp:extent cx="2209800" cy="2660015"/>
            <wp:effectExtent l="0" t="0" r="0" b="6985"/>
            <wp:wrapTight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ight>
            <wp:docPr id="37" name="Imagem 37" descr="O Jogo Da Simetria, Balão De Ar Quente Ilustração Stock - Ilustração de  quente, jogo: 2929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Jogo Da Simetria, Balão De Ar Quente Ilustração Stock - Ilustração de  quente, jogo: 292976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14776" r="14570" b="11815"/>
                    <a:stretch/>
                  </pic:blipFill>
                  <pic:spPr bwMode="auto">
                    <a:xfrm>
                      <a:off x="0" y="0"/>
                      <a:ext cx="22098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1DED7" w14:textId="40B96ECC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0EBEBFE4" w14:textId="3D265B23" w:rsidR="00D13C64" w:rsidRDefault="00D13C64" w:rsidP="00055443">
      <w:pPr>
        <w:jc w:val="center"/>
        <w:rPr>
          <w:b/>
          <w:bCs/>
          <w:sz w:val="28"/>
          <w:szCs w:val="28"/>
        </w:rPr>
      </w:pPr>
    </w:p>
    <w:p w14:paraId="73B9F3F6" w14:textId="0F45B1DC" w:rsidR="00782361" w:rsidRDefault="00782361" w:rsidP="00055443">
      <w:pPr>
        <w:jc w:val="center"/>
        <w:rPr>
          <w:b/>
          <w:bCs/>
          <w:sz w:val="28"/>
          <w:szCs w:val="28"/>
        </w:rPr>
      </w:pPr>
    </w:p>
    <w:p w14:paraId="3EF180B6" w14:textId="0C05826D" w:rsidR="00782361" w:rsidRDefault="00782361" w:rsidP="00055443">
      <w:pPr>
        <w:jc w:val="center"/>
        <w:rPr>
          <w:b/>
          <w:bCs/>
          <w:sz w:val="28"/>
          <w:szCs w:val="28"/>
        </w:rPr>
      </w:pPr>
    </w:p>
    <w:p w14:paraId="51E39038" w14:textId="38FD0F72" w:rsidR="00782361" w:rsidRDefault="00782361" w:rsidP="00055443">
      <w:pPr>
        <w:jc w:val="center"/>
        <w:rPr>
          <w:b/>
          <w:bCs/>
          <w:sz w:val="28"/>
          <w:szCs w:val="28"/>
        </w:rPr>
      </w:pPr>
    </w:p>
    <w:p w14:paraId="44B4FD4C" w14:textId="77777777" w:rsidR="00D856A7" w:rsidRDefault="00D856A7" w:rsidP="00782361">
      <w:pPr>
        <w:spacing w:after="0" w:line="240" w:lineRule="auto"/>
        <w:rPr>
          <w:b/>
          <w:bCs/>
          <w:sz w:val="28"/>
          <w:szCs w:val="28"/>
        </w:rPr>
      </w:pPr>
    </w:p>
    <w:p w14:paraId="6E661C55" w14:textId="77777777" w:rsidR="00D856A7" w:rsidRDefault="00D856A7" w:rsidP="00782361">
      <w:pPr>
        <w:spacing w:after="0" w:line="240" w:lineRule="auto"/>
        <w:rPr>
          <w:b/>
          <w:bCs/>
          <w:sz w:val="28"/>
          <w:szCs w:val="28"/>
        </w:rPr>
      </w:pPr>
    </w:p>
    <w:p w14:paraId="5E59CCE8" w14:textId="77777777" w:rsidR="00D856A7" w:rsidRDefault="00D856A7" w:rsidP="00782361">
      <w:pPr>
        <w:spacing w:after="0" w:line="240" w:lineRule="auto"/>
        <w:rPr>
          <w:b/>
          <w:bCs/>
          <w:sz w:val="28"/>
          <w:szCs w:val="28"/>
        </w:rPr>
      </w:pPr>
    </w:p>
    <w:p w14:paraId="3616CD01" w14:textId="77777777" w:rsidR="00D856A7" w:rsidRDefault="00D856A7" w:rsidP="00782361">
      <w:pPr>
        <w:spacing w:after="0" w:line="240" w:lineRule="auto"/>
        <w:rPr>
          <w:b/>
          <w:bCs/>
          <w:sz w:val="28"/>
          <w:szCs w:val="28"/>
        </w:rPr>
      </w:pPr>
    </w:p>
    <w:p w14:paraId="2B3F3CB0" w14:textId="2BAD1586" w:rsidR="00D13C64" w:rsidRDefault="00055443" w:rsidP="00782361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NOME___________________________ DATA_____________________</w:t>
      </w:r>
    </w:p>
    <w:p w14:paraId="1636A57C" w14:textId="3C203093" w:rsidR="00782361" w:rsidRDefault="006B6FC5" w:rsidP="005A3618">
      <w:pPr>
        <w:jc w:val="center"/>
        <w:rPr>
          <w:b/>
          <w:bCs/>
          <w:sz w:val="28"/>
          <w:szCs w:val="28"/>
        </w:rPr>
      </w:pPr>
      <w:r w:rsidRPr="00782361">
        <w:rPr>
          <w:b/>
          <w:bCs/>
          <w:noProof/>
          <w:sz w:val="28"/>
          <w:szCs w:val="28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BCF4694" wp14:editId="39F442DB">
                <wp:simplePos x="0" y="0"/>
                <wp:positionH relativeFrom="column">
                  <wp:posOffset>-210185</wp:posOffset>
                </wp:positionH>
                <wp:positionV relativeFrom="paragraph">
                  <wp:posOffset>827405</wp:posOffset>
                </wp:positionV>
                <wp:extent cx="6564630" cy="7332345"/>
                <wp:effectExtent l="19050" t="19050" r="26670" b="2095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630" cy="733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CB38F" w14:textId="77777777" w:rsidR="00782361" w:rsidRDefault="00782361" w:rsidP="00782361"/>
                          <w:p w14:paraId="30C1359D" w14:textId="3BF0D73A" w:rsidR="00782361" w:rsidRDefault="00782361" w:rsidP="00782361"/>
                          <w:p w14:paraId="4A85C65F" w14:textId="28BE7DF1" w:rsidR="00782361" w:rsidRDefault="00782361" w:rsidP="00782361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t xml:space="preserve">                                  </w:t>
                            </w:r>
                            <w:r w:rsidRPr="0078236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NOME: COELHO</w:t>
                            </w:r>
                          </w:p>
                          <w:p w14:paraId="034FAA6A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14:paraId="752B346A" w14:textId="6B96A77D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ONDE VIVE? ___________________________________</w:t>
                            </w:r>
                          </w:p>
                          <w:p w14:paraId="71D44279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1586B33B" w14:textId="4563FBD5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O QUE COME ?_____________________________________</w:t>
                            </w:r>
                          </w:p>
                          <w:p w14:paraId="77C752A5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34BA7648" w14:textId="6C6709DF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QUE COR PODE TER ? ________________________________</w:t>
                            </w:r>
                          </w:p>
                          <w:p w14:paraId="77071749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66154B1F" w14:textId="5F4B26DF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TEM O CORPO COBERTO DE: ___________________________________</w:t>
                            </w:r>
                          </w:p>
                          <w:p w14:paraId="59EFCAFD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611F267B" w14:textId="6D20D738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QUANTAS ORELHAS TEM? _________________________________</w:t>
                            </w:r>
                          </w:p>
                          <w:p w14:paraId="031424FD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44AFEFD" w14:textId="436AAACC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QUANTAS PATAS TEM? ____________________________</w:t>
                            </w:r>
                          </w:p>
                          <w:p w14:paraId="6C24EA5A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01CA483" w14:textId="0B416ADC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COMO SE DESLOCA?_______________________________________</w:t>
                            </w:r>
                          </w:p>
                          <w:p w14:paraId="133BCA29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67AD339D" w14:textId="2B9E45A7" w:rsidR="005E786B" w:rsidRPr="005E786B" w:rsidRDefault="006A173A" w:rsidP="0078236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É UM ANIMAL DOMÉ</w:t>
                            </w:r>
                            <w:bookmarkStart w:id="2" w:name="_GoBack"/>
                            <w:bookmarkEnd w:id="2"/>
                            <w:r w:rsidR="005E786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STICO OU SELVAGEM? _________________________</w:t>
                            </w:r>
                          </w:p>
                          <w:p w14:paraId="41DBF982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14:paraId="2917506B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14:paraId="7E74CFCA" w14:textId="77777777" w:rsidR="005E786B" w:rsidRDefault="005E786B" w:rsidP="00782361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14:paraId="62547E0E" w14:textId="77777777" w:rsidR="005E786B" w:rsidRPr="00782361" w:rsidRDefault="005E786B" w:rsidP="0078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F469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0;text-align:left;margin-left:-16.55pt;margin-top:65.15pt;width:516.9pt;height:577.3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" strokeweight="3.5pt">
                <v:textbox>
                  <w:txbxContent>
                    <w:p w14:paraId="213CB38F" w14:textId="77777777" w:rsidR="00782361" w:rsidRDefault="00782361" w:rsidP="00782361"/>
                    <w:p w14:paraId="30C1359D" w14:textId="3BF0D73A" w:rsidR="00782361" w:rsidRDefault="00782361" w:rsidP="00782361"/>
                    <w:p w14:paraId="4A85C65F" w14:textId="28BE7DF1" w:rsidR="00782361" w:rsidRDefault="00782361" w:rsidP="0078236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t xml:space="preserve">                                  </w:t>
                      </w:r>
                      <w:r w:rsidRPr="00782361">
                        <w:rPr>
                          <w:rFonts w:ascii="Times New Roman" w:hAnsi="Times New Roman" w:cs="Times New Roman"/>
                          <w:sz w:val="36"/>
                        </w:rPr>
                        <w:t>NOME: COELHO</w:t>
                      </w:r>
                    </w:p>
                    <w:p w14:paraId="034FAA6A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14:paraId="752B346A" w14:textId="6B96A77D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ONDE VIVE? ___________________________________</w:t>
                      </w:r>
                    </w:p>
                    <w:p w14:paraId="71D44279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1586B33B" w14:textId="4563FBD5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O QUE COME ?_____________________________________</w:t>
                      </w:r>
                    </w:p>
                    <w:p w14:paraId="77C752A5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34BA7648" w14:textId="6C6709DF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QUE COR PODE TER ? ________________________________</w:t>
                      </w:r>
                    </w:p>
                    <w:p w14:paraId="77071749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66154B1F" w14:textId="5F4B26DF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TEM O CORPO COBERTO DE: ___________________________________</w:t>
                      </w:r>
                    </w:p>
                    <w:p w14:paraId="59EFCAFD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611F267B" w14:textId="6D20D738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QUANTAS ORELHAS TEM? _________________________________</w:t>
                      </w:r>
                    </w:p>
                    <w:p w14:paraId="031424FD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44AFEFD" w14:textId="436AAACC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QUANTAS PATAS TEM? ____________________________</w:t>
                      </w:r>
                    </w:p>
                    <w:p w14:paraId="6C24EA5A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01CA483" w14:textId="0B416ADC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COMO SE DESLOCA?_______________________________________</w:t>
                      </w:r>
                    </w:p>
                    <w:p w14:paraId="133BCA29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67AD339D" w14:textId="2B9E45A7" w:rsidR="005E786B" w:rsidRPr="005E786B" w:rsidRDefault="006A173A" w:rsidP="0078236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É UM ANIMAL DOMÉ</w:t>
                      </w:r>
                      <w:bookmarkStart w:id="3" w:name="_GoBack"/>
                      <w:bookmarkEnd w:id="3"/>
                      <w:r w:rsidR="005E786B">
                        <w:rPr>
                          <w:rFonts w:ascii="Times New Roman" w:hAnsi="Times New Roman" w:cs="Times New Roman"/>
                          <w:sz w:val="28"/>
                        </w:rPr>
                        <w:t>STICO OU SELVAGEM? _________________________</w:t>
                      </w:r>
                    </w:p>
                    <w:p w14:paraId="41DBF982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14:paraId="2917506B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14:paraId="7E74CFCA" w14:textId="77777777" w:rsidR="005E786B" w:rsidRDefault="005E786B" w:rsidP="0078236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14:paraId="62547E0E" w14:textId="77777777" w:rsidR="005E786B" w:rsidRPr="00782361" w:rsidRDefault="005E786B" w:rsidP="0078236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2361">
        <w:rPr>
          <w:b/>
          <w:bCs/>
          <w:sz w:val="28"/>
          <w:szCs w:val="28"/>
        </w:rPr>
        <w:t xml:space="preserve">Área do Conhecimento do Mundo </w:t>
      </w:r>
    </w:p>
    <w:p w14:paraId="7154E1FA" w14:textId="22053071" w:rsidR="00782361" w:rsidRDefault="005E786B" w:rsidP="005A3618">
      <w:pPr>
        <w:jc w:val="center"/>
        <w:rPr>
          <w:b/>
          <w:bCs/>
          <w:sz w:val="28"/>
          <w:szCs w:val="28"/>
        </w:rPr>
      </w:pPr>
      <w:r w:rsidRPr="005E786B">
        <w:rPr>
          <w:b/>
          <w:bCs/>
          <w:noProof/>
          <w:sz w:val="28"/>
          <w:szCs w:val="28"/>
          <w:lang w:eastAsia="pt-PT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C0CF334" wp14:editId="0F7E1286">
                <wp:simplePos x="0" y="0"/>
                <wp:positionH relativeFrom="column">
                  <wp:posOffset>4460680</wp:posOffset>
                </wp:positionH>
                <wp:positionV relativeFrom="paragraph">
                  <wp:posOffset>524217</wp:posOffset>
                </wp:positionV>
                <wp:extent cx="1623060" cy="1430020"/>
                <wp:effectExtent l="19050" t="19050" r="15240" b="1778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0A1D" w14:textId="00FFF4E4" w:rsidR="005E786B" w:rsidRDefault="005E786B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76628021" wp14:editId="09A937F9">
                                  <wp:extent cx="1337512" cy="1266092"/>
                                  <wp:effectExtent l="0" t="0" r="0" b="0"/>
                                  <wp:docPr id="38" name="Imagem 38" descr="Belos Anima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los Anima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627" cy="1276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F334" id="_x0000_s1029" type="#_x0000_t202" style="position:absolute;left:0;text-align:left;margin-left:351.25pt;margin-top:41.3pt;width:127.8pt;height:112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" strokeweight="2.25pt">
                <v:textbox>
                  <w:txbxContent>
                    <w:p w14:paraId="39430A1D" w14:textId="00FFF4E4" w:rsidR="005E786B" w:rsidRDefault="005E786B"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76628021" wp14:editId="09A937F9">
                            <wp:extent cx="1337512" cy="1266092"/>
                            <wp:effectExtent l="0" t="0" r="0" b="0"/>
                            <wp:docPr id="38" name="Imagem 38" descr="Belos Anima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los Anima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627" cy="1276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361">
        <w:rPr>
          <w:b/>
          <w:bCs/>
          <w:sz w:val="28"/>
          <w:szCs w:val="28"/>
        </w:rPr>
        <w:t>“Bilhete de Identidade do Coelho”</w:t>
      </w:r>
    </w:p>
    <w:p w14:paraId="1C00DAB7" w14:textId="4E78309B" w:rsidR="00782361" w:rsidRDefault="00782361" w:rsidP="005A3618">
      <w:pPr>
        <w:jc w:val="center"/>
        <w:rPr>
          <w:b/>
          <w:bCs/>
          <w:sz w:val="28"/>
          <w:szCs w:val="28"/>
        </w:rPr>
      </w:pPr>
    </w:p>
    <w:p w14:paraId="2729B866" w14:textId="2780F438" w:rsidR="005A3618" w:rsidRPr="005E786B" w:rsidRDefault="005E786B" w:rsidP="005E78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NOME: ___________________________ DATA: _________________________</w:t>
      </w:r>
    </w:p>
    <w:sectPr w:rsidR="005A3618" w:rsidRPr="005E786B" w:rsidSect="00375C2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7" w:h="16840" w:code="9"/>
      <w:pgMar w:top="1701" w:right="1134" w:bottom="1077" w:left="1134" w:header="709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85A86" w14:textId="77777777" w:rsidR="00093FF9" w:rsidRPr="00327288" w:rsidRDefault="00093FF9" w:rsidP="00327288">
      <w:r>
        <w:separator/>
      </w:r>
    </w:p>
  </w:endnote>
  <w:endnote w:type="continuationSeparator" w:id="0">
    <w:p w14:paraId="6E0F1B21" w14:textId="77777777" w:rsidR="00093FF9" w:rsidRPr="00327288" w:rsidRDefault="00093FF9" w:rsidP="00327288">
      <w:r>
        <w:continuationSeparator/>
      </w:r>
    </w:p>
  </w:endnote>
  <w:endnote w:type="continuationNotice" w:id="1">
    <w:p w14:paraId="4CB86FEE" w14:textId="77777777" w:rsidR="00093FF9" w:rsidRDefault="00093F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C0" w14:textId="77777777" w:rsidR="00991EBB" w:rsidRDefault="00991EBB">
    <w:pPr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1"/>
      <w:tblW w:w="9631" w:type="dxa"/>
      <w:tblBorders>
        <w:top w:val="single" w:sz="8" w:space="0" w:color="8080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8" w:space="0" w:color="808080"/>
      </w:tblBorders>
      <w:tblLook w:val="04A0" w:firstRow="1" w:lastRow="0" w:firstColumn="1" w:lastColumn="0" w:noHBand="0" w:noVBand="1"/>
    </w:tblPr>
    <w:tblGrid>
      <w:gridCol w:w="1238"/>
      <w:gridCol w:w="6938"/>
      <w:gridCol w:w="1455"/>
    </w:tblGrid>
    <w:tr w:rsidR="006B37ED" w:rsidRPr="006B37ED" w14:paraId="73A805C8" w14:textId="77777777" w:rsidTr="00D32A6B">
      <w:trPr>
        <w:cantSplit/>
        <w:trHeight w:val="846"/>
      </w:trPr>
      <w:tc>
        <w:tcPr>
          <w:tcW w:w="730" w:type="dxa"/>
          <w:textDirection w:val="btLr"/>
        </w:tcPr>
        <w:p w14:paraId="73A805C1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rPr>
              <w:rFonts w:ascii="Tahoma" w:hAnsi="Tahoma" w:cs="Tahoma"/>
              <w:b/>
              <w:color w:val="BFBFBF"/>
              <w:sz w:val="16"/>
              <w:szCs w:val="16"/>
              <w:lang w:eastAsia="pt-PT"/>
            </w:rPr>
          </w:pPr>
        </w:p>
        <w:p w14:paraId="73A805C2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M.FV</w:t>
          </w:r>
        </w:p>
        <w:p w14:paraId="73A805C3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01.2020</w:t>
          </w:r>
        </w:p>
        <w:p w14:paraId="73A805C4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V0</w:t>
          </w:r>
        </w:p>
        <w:p w14:paraId="73A805C5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  <w:lang w:eastAsia="pt-PT"/>
            </w:rPr>
          </w:pPr>
        </w:p>
      </w:tc>
      <w:tc>
        <w:tcPr>
          <w:tcW w:w="7332" w:type="dxa"/>
        </w:tcPr>
        <w:p w14:paraId="73A805C6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noProof/>
              <w:lang w:eastAsia="pt-PT"/>
            </w:rPr>
            <w:drawing>
              <wp:inline distT="0" distB="0" distL="0" distR="0" wp14:anchorId="73A805D2" wp14:editId="73A805D3">
                <wp:extent cx="2580238" cy="506730"/>
                <wp:effectExtent l="0" t="0" r="0" b="7620"/>
                <wp:docPr id="33" name="Image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3620" cy="51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73A805C7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rFonts w:ascii="Tahoma" w:hAnsi="Tahoma" w:cs="Tahoma"/>
              <w:sz w:val="16"/>
              <w:szCs w:val="16"/>
            </w:rPr>
            <w:t xml:space="preserve">Página |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6A173A">
            <w:rPr>
              <w:rFonts w:ascii="Tahoma" w:hAnsi="Tahoma" w:cs="Tahoma"/>
              <w:b/>
              <w:bCs/>
              <w:noProof/>
              <w:sz w:val="16"/>
              <w:szCs w:val="16"/>
            </w:rPr>
            <w:t>10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sz w:val="16"/>
              <w:szCs w:val="16"/>
            </w:rPr>
            <w:t>de</w:t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NUMPAGES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6A173A">
            <w:rPr>
              <w:rFonts w:ascii="Tahoma" w:hAnsi="Tahoma" w:cs="Tahoma"/>
              <w:b/>
              <w:bCs/>
              <w:noProof/>
              <w:sz w:val="16"/>
              <w:szCs w:val="16"/>
            </w:rPr>
            <w:t>10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73A805C9" w14:textId="77777777" w:rsidR="006B37ED" w:rsidRDefault="006B37E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0" w:type="auto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"/>
      <w:gridCol w:w="6145"/>
      <w:gridCol w:w="2698"/>
    </w:tblGrid>
    <w:tr w:rsidR="00E02436" w14:paraId="73A805CE" w14:textId="77777777" w:rsidTr="00E02436">
      <w:trPr>
        <w:cantSplit/>
        <w:trHeight w:val="704"/>
      </w:trPr>
      <w:tc>
        <w:tcPr>
          <w:tcW w:w="443" w:type="dxa"/>
          <w:textDirection w:val="btLr"/>
        </w:tcPr>
        <w:p w14:paraId="73A805CB" w14:textId="77777777" w:rsidR="00E02436" w:rsidRPr="00E02436" w:rsidRDefault="00E02436" w:rsidP="00E02436">
          <w:pPr>
            <w:pStyle w:val="Rodap"/>
            <w:spacing w:before="60"/>
            <w:ind w:left="113" w:right="113"/>
            <w:rPr>
              <w:rFonts w:ascii="Times New Roman" w:hAnsi="Times New Roman" w:cs="Times New Roman"/>
              <w:noProof/>
              <w:lang w:eastAsia="pt-PT"/>
            </w:rPr>
          </w:pPr>
          <w:r w:rsidRPr="00E02436">
            <w:rPr>
              <w:rFonts w:ascii="Times New Roman" w:hAnsi="Times New Roman" w:cs="Times New Roman"/>
              <w:noProof/>
              <w:color w:val="BFBFBF" w:themeColor="background1" w:themeShade="BF"/>
              <w:sz w:val="14"/>
              <w:lang w:eastAsia="pt-PT"/>
            </w:rPr>
            <w:t>Mod. 00</w:t>
          </w:r>
        </w:p>
      </w:tc>
      <w:tc>
        <w:tcPr>
          <w:tcW w:w="6145" w:type="dxa"/>
        </w:tcPr>
        <w:p w14:paraId="73A805CC" w14:textId="77777777" w:rsidR="00E02436" w:rsidRPr="00327288" w:rsidRDefault="00E02436" w:rsidP="000C6C74">
          <w:pPr>
            <w:pStyle w:val="Rodap"/>
            <w:spacing w:before="60"/>
          </w:pPr>
          <w:r w:rsidRPr="00327288">
            <w:rPr>
              <w:noProof/>
              <w:lang w:eastAsia="pt-PT"/>
            </w:rPr>
            <w:drawing>
              <wp:inline distT="0" distB="0" distL="0" distR="0" wp14:anchorId="73A805D6" wp14:editId="73A805D7">
                <wp:extent cx="2258171" cy="381553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PRegua_Rodape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111" r="60501"/>
                        <a:stretch/>
                      </pic:blipFill>
                      <pic:spPr bwMode="auto">
                        <a:xfrm>
                          <a:off x="0" y="0"/>
                          <a:ext cx="2274943" cy="384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dxa"/>
          <w:vAlign w:val="center"/>
        </w:tcPr>
        <w:p w14:paraId="73A805CD" w14:textId="77777777" w:rsidR="00E02436" w:rsidRPr="00327288" w:rsidRDefault="00E02436" w:rsidP="00AF275E">
          <w:pPr>
            <w:pStyle w:val="Rodap"/>
            <w:jc w:val="right"/>
          </w:pPr>
          <w:r w:rsidRPr="00327288">
            <w:t xml:space="preserve">Página | </w:t>
          </w:r>
          <w:r w:rsidRPr="00327288">
            <w:fldChar w:fldCharType="begin"/>
          </w:r>
          <w:r w:rsidRPr="00327288">
            <w:instrText>PAGE   \* MERGEFORMAT</w:instrText>
          </w:r>
          <w:r w:rsidRPr="00327288">
            <w:fldChar w:fldCharType="separate"/>
          </w:r>
          <w:r>
            <w:rPr>
              <w:noProof/>
            </w:rPr>
            <w:t>1</w:t>
          </w:r>
          <w:r w:rsidRPr="00327288">
            <w:fldChar w:fldCharType="end"/>
          </w:r>
        </w:p>
      </w:tc>
    </w:tr>
  </w:tbl>
  <w:p w14:paraId="73A805CF" w14:textId="77777777" w:rsidR="000B4B2E" w:rsidRPr="0085744C" w:rsidRDefault="000B4B2E" w:rsidP="008574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8EAD4" w14:textId="77777777" w:rsidR="00093FF9" w:rsidRPr="00327288" w:rsidRDefault="00093FF9" w:rsidP="00327288">
      <w:r>
        <w:separator/>
      </w:r>
    </w:p>
  </w:footnote>
  <w:footnote w:type="continuationSeparator" w:id="0">
    <w:p w14:paraId="0F8B11EC" w14:textId="77777777" w:rsidR="00093FF9" w:rsidRPr="00327288" w:rsidRDefault="00093FF9" w:rsidP="00327288">
      <w:r>
        <w:continuationSeparator/>
      </w:r>
    </w:p>
  </w:footnote>
  <w:footnote w:type="continuationNotice" w:id="1">
    <w:p w14:paraId="2B785EAE" w14:textId="77777777" w:rsidR="00093FF9" w:rsidRDefault="00093F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BE" w14:textId="77777777" w:rsidR="00991EBB" w:rsidRDefault="00991EBB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BF" w14:textId="77777777" w:rsidR="003F1CC1" w:rsidRPr="00EC2BE5" w:rsidRDefault="006B37ED">
    <w:pPr>
      <w:rPr>
        <w:rFonts w:ascii="Tahoma" w:hAnsi="Tahoma" w:cs="Tahoma"/>
      </w:rPr>
    </w:pPr>
    <w:r w:rsidRPr="006B37ED">
      <w:rPr>
        <w:rFonts w:ascii="Times New Roman" w:eastAsia="Times New Roman" w:hAnsi="Times New Roman" w:cs="Times New Roman"/>
        <w:noProof/>
        <w:sz w:val="12"/>
        <w:szCs w:val="21"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A805D0" wp14:editId="73A805D1">
              <wp:simplePos x="0" y="0"/>
              <wp:positionH relativeFrom="column">
                <wp:posOffset>-462915</wp:posOffset>
              </wp:positionH>
              <wp:positionV relativeFrom="paragraph">
                <wp:posOffset>-459740</wp:posOffset>
              </wp:positionV>
              <wp:extent cx="7159625" cy="1298575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9625" cy="1298575"/>
                        <a:chOff x="480" y="0"/>
                        <a:chExt cx="11275" cy="2045"/>
                      </a:xfrm>
                    </wpg:grpSpPr>
                    <pic:pic xmlns:pic="http://schemas.openxmlformats.org/drawingml/2006/picture">
                      <pic:nvPicPr>
                        <pic:cNvPr id="10" name="Picture 14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" y="258"/>
                          <a:ext cx="2685" cy="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915" y="467"/>
                          <a:ext cx="4908" cy="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05D8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>AGRUPAMENTO DE ESCOLAS MIGUEL TORGA</w:t>
                            </w:r>
                          </w:p>
                          <w:p w14:paraId="73A805D9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 SABROSA - </w:t>
                            </w:r>
                            <w:r w:rsidRPr="008F0580">
                              <w:rPr>
                                <w:b/>
                                <w:szCs w:val="21"/>
                              </w:rPr>
                              <w:t>152808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8" y="0"/>
                          <a:ext cx="2477" cy="2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805D0" id="Group 13" o:spid="_x0000_s1030" style="position:absolute;margin-left:-36.45pt;margin-top:-36.2pt;width:563.75pt;height:102.25pt;z-index:251658240" coordorigin="480" coordsize="1127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1" type="#_x0000_t75" alt="LOGO ME" style="position:absolute;left:480;top:258;width:2685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WwPCAAAA2wAAAA8AAABkcnMvZG93bnJldi54bWxEj0GLwkAMhe+C/2GI4E2nenCl6yiiCCrs&#10;YVU8Zzux7W4nUzqjrf/eHBa8JbyX974sVp2r1IOaUHo2MBknoIgzb0vODVzOu9EcVIjIFivPZOBJ&#10;AVbLfm+BqfUtf9PjFHMlIRxSNFDEWKdah6wgh2Hsa2LRbr5xGGVtcm0bbCXcVXqaJDPtsGRpKLCm&#10;TUHZ3+nuDNjjb8zd9j61N/sRDm3l9M/X1ZjhoFt/gorUxbf5/3pvBV/o5RcZQC9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71sDwgAAANsAAAAPAAAAAAAAAAAAAAAAAJ8C&#10;AABkcnMvZG93bnJldi54bWxQSwUGAAAAAAQABAD3AAAAjgMAAAAA&#10;">
                <v:imagedata r:id="rId3" o:title="LOGO M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left:3915;top:467;width:490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14:paraId="73A805D8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>AGRUPAMENTO DE ESCOLAS MIGUEL TORGA</w:t>
                      </w:r>
                    </w:p>
                    <w:p w14:paraId="73A805D9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 xml:space="preserve"> SABROSA - </w:t>
                      </w:r>
                      <w:r w:rsidRPr="008F0580">
                        <w:rPr>
                          <w:b/>
                          <w:szCs w:val="21"/>
                        </w:rPr>
                        <w:t>152808</w:t>
                      </w:r>
                    </w:p>
                  </w:txbxContent>
                </v:textbox>
              </v:shape>
              <v:shape id="Picture 16" o:spid="_x0000_s1033" type="#_x0000_t75" style="position:absolute;left:9278;width:2477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IdHAAAAA2wAAAA8AAABkcnMvZG93bnJldi54bWxET02LwjAQvQv7H8Is7E3TFRWpRpFFUdCL&#10;7orXaTO2xWZSkqzWf28Ewds83udM562pxZWcrywr+O4lIIhzqysuFPz9rrpjED4ga6wtk4I7eZjP&#10;PjpTTLW98Z6uh1CIGMI+RQVlCE0qpc9LMuh7tiGO3Nk6gyFCV0jt8BbDTS37STKSBiuODSU29FNS&#10;fjn8GwUbL9d4rOSuPz6ts8FylG0HmVPq67NdTEAEasNb/HJvdJw/hOcv8QA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Mh0cAAAADb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CA" w14:textId="77777777" w:rsidR="003F1CC1" w:rsidRPr="00327288" w:rsidRDefault="00327288" w:rsidP="00327288">
    <w:r w:rsidRPr="00327288">
      <w:rPr>
        <w:noProof/>
        <w:lang w:eastAsia="pt-PT"/>
      </w:rPr>
      <w:drawing>
        <wp:inline distT="0" distB="0" distL="0" distR="0" wp14:anchorId="73A805D4" wp14:editId="73A805D5">
          <wp:extent cx="5759450" cy="570865"/>
          <wp:effectExtent l="0" t="0" r="0" b="63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Regua_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D6CA5"/>
    <w:multiLevelType w:val="multilevel"/>
    <w:tmpl w:val="41EEA0EE"/>
    <w:lvl w:ilvl="0">
      <w:start w:val="1"/>
      <w:numFmt w:val="decimal"/>
      <w:pStyle w:val="NUMEPREGU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2"/>
      <w:suff w:val="space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pStyle w:val="NUM3"/>
      <w:suff w:val="space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pStyle w:val="NUM4"/>
      <w:suff w:val="space"/>
      <w:lvlText w:val="%1.%2.%3.%4."/>
      <w:lvlJc w:val="left"/>
      <w:pPr>
        <w:ind w:left="0" w:firstLine="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77F1E47"/>
    <w:multiLevelType w:val="hybridMultilevel"/>
    <w:tmpl w:val="8D6CD41C"/>
    <w:lvl w:ilvl="0" w:tplc="0816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2" w15:restartNumberingAfterBreak="0">
    <w:nsid w:val="17A415A4"/>
    <w:multiLevelType w:val="hybridMultilevel"/>
    <w:tmpl w:val="DABAAE6C"/>
    <w:lvl w:ilvl="0" w:tplc="08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2AB26F3"/>
    <w:multiLevelType w:val="hybridMultilevel"/>
    <w:tmpl w:val="FBEC4306"/>
    <w:lvl w:ilvl="0" w:tplc="EF9A8370">
      <w:start w:val="1"/>
      <w:numFmt w:val="decimal"/>
      <w:lvlText w:val="%1-"/>
      <w:lvlJc w:val="left"/>
      <w:pPr>
        <w:ind w:left="-15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570" w:hanging="360"/>
      </w:pPr>
    </w:lvl>
    <w:lvl w:ilvl="2" w:tplc="0816001B" w:tentative="1">
      <w:start w:val="1"/>
      <w:numFmt w:val="lowerRoman"/>
      <w:lvlText w:val="%3."/>
      <w:lvlJc w:val="right"/>
      <w:pPr>
        <w:ind w:left="1290" w:hanging="180"/>
      </w:pPr>
    </w:lvl>
    <w:lvl w:ilvl="3" w:tplc="0816000F" w:tentative="1">
      <w:start w:val="1"/>
      <w:numFmt w:val="decimal"/>
      <w:lvlText w:val="%4."/>
      <w:lvlJc w:val="left"/>
      <w:pPr>
        <w:ind w:left="2010" w:hanging="360"/>
      </w:pPr>
    </w:lvl>
    <w:lvl w:ilvl="4" w:tplc="08160019" w:tentative="1">
      <w:start w:val="1"/>
      <w:numFmt w:val="lowerLetter"/>
      <w:lvlText w:val="%5."/>
      <w:lvlJc w:val="left"/>
      <w:pPr>
        <w:ind w:left="2730" w:hanging="360"/>
      </w:pPr>
    </w:lvl>
    <w:lvl w:ilvl="5" w:tplc="0816001B" w:tentative="1">
      <w:start w:val="1"/>
      <w:numFmt w:val="lowerRoman"/>
      <w:lvlText w:val="%6."/>
      <w:lvlJc w:val="right"/>
      <w:pPr>
        <w:ind w:left="3450" w:hanging="180"/>
      </w:pPr>
    </w:lvl>
    <w:lvl w:ilvl="6" w:tplc="0816000F" w:tentative="1">
      <w:start w:val="1"/>
      <w:numFmt w:val="decimal"/>
      <w:lvlText w:val="%7."/>
      <w:lvlJc w:val="left"/>
      <w:pPr>
        <w:ind w:left="4170" w:hanging="360"/>
      </w:pPr>
    </w:lvl>
    <w:lvl w:ilvl="7" w:tplc="08160019" w:tentative="1">
      <w:start w:val="1"/>
      <w:numFmt w:val="lowerLetter"/>
      <w:lvlText w:val="%8."/>
      <w:lvlJc w:val="left"/>
      <w:pPr>
        <w:ind w:left="4890" w:hanging="360"/>
      </w:pPr>
    </w:lvl>
    <w:lvl w:ilvl="8" w:tplc="0816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4" w15:restartNumberingAfterBreak="0">
    <w:nsid w:val="289F09CA"/>
    <w:multiLevelType w:val="hybridMultilevel"/>
    <w:tmpl w:val="683C60EC"/>
    <w:lvl w:ilvl="0" w:tplc="51B89B18">
      <w:start w:val="1"/>
      <w:numFmt w:val="bullet"/>
      <w:pStyle w:val="MARC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52443"/>
    <w:multiLevelType w:val="hybridMultilevel"/>
    <w:tmpl w:val="8DAEAE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478A"/>
    <w:multiLevelType w:val="hybridMultilevel"/>
    <w:tmpl w:val="3EAEEF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90B3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1508CC"/>
    <w:multiLevelType w:val="hybridMultilevel"/>
    <w:tmpl w:val="31282DCA"/>
    <w:lvl w:ilvl="0" w:tplc="E78C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21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20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0E1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3CA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222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C8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8A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4D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B2029BC"/>
    <w:multiLevelType w:val="multilevel"/>
    <w:tmpl w:val="D076E1AA"/>
    <w:lvl w:ilvl="0">
      <w:start w:val="1"/>
      <w:numFmt w:val="lowerLetter"/>
      <w:pStyle w:val="MARCA1"/>
      <w:suff w:val="space"/>
      <w:lvlText w:val="%1)"/>
      <w:lvlJc w:val="left"/>
      <w:pPr>
        <w:ind w:left="601" w:hanging="244"/>
      </w:pPr>
      <w:rPr>
        <w:rFonts w:hint="default"/>
      </w:rPr>
    </w:lvl>
    <w:lvl w:ilvl="1">
      <w:start w:val="1"/>
      <w:numFmt w:val="lowerRoman"/>
      <w:suff w:val="space"/>
      <w:lvlText w:val="%2)"/>
      <w:lvlJc w:val="left"/>
      <w:pPr>
        <w:ind w:left="771" w:hanging="91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021" w:firstLine="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1" w15:restartNumberingAfterBreak="0">
    <w:nsid w:val="5BA23162"/>
    <w:multiLevelType w:val="hybridMultilevel"/>
    <w:tmpl w:val="E90651D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4"/>
  </w:num>
  <w:num w:numId="5">
    <w:abstractNumId w:val="10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122"/>
    <w:rsid w:val="00006D7E"/>
    <w:rsid w:val="000320BD"/>
    <w:rsid w:val="0003417C"/>
    <w:rsid w:val="00036140"/>
    <w:rsid w:val="0004158A"/>
    <w:rsid w:val="00042248"/>
    <w:rsid w:val="00055443"/>
    <w:rsid w:val="000643C3"/>
    <w:rsid w:val="00070FED"/>
    <w:rsid w:val="00082F9F"/>
    <w:rsid w:val="00083A39"/>
    <w:rsid w:val="00093FF9"/>
    <w:rsid w:val="00094CBA"/>
    <w:rsid w:val="000B1B75"/>
    <w:rsid w:val="000B4B2E"/>
    <w:rsid w:val="000B5174"/>
    <w:rsid w:val="000C6C74"/>
    <w:rsid w:val="000F6B03"/>
    <w:rsid w:val="001069C4"/>
    <w:rsid w:val="001141D9"/>
    <w:rsid w:val="001160C5"/>
    <w:rsid w:val="001437DF"/>
    <w:rsid w:val="001529FF"/>
    <w:rsid w:val="00154369"/>
    <w:rsid w:val="00173053"/>
    <w:rsid w:val="00186266"/>
    <w:rsid w:val="001B3D45"/>
    <w:rsid w:val="001D0892"/>
    <w:rsid w:val="001D1775"/>
    <w:rsid w:val="001D4C0A"/>
    <w:rsid w:val="001F4BCA"/>
    <w:rsid w:val="002048AF"/>
    <w:rsid w:val="0021744D"/>
    <w:rsid w:val="00226725"/>
    <w:rsid w:val="00232F13"/>
    <w:rsid w:val="0023753F"/>
    <w:rsid w:val="002456C0"/>
    <w:rsid w:val="00270291"/>
    <w:rsid w:val="00272F33"/>
    <w:rsid w:val="002A26A2"/>
    <w:rsid w:val="002A45A7"/>
    <w:rsid w:val="002B79F0"/>
    <w:rsid w:val="002C7C02"/>
    <w:rsid w:val="002D1579"/>
    <w:rsid w:val="002F47D1"/>
    <w:rsid w:val="002F592A"/>
    <w:rsid w:val="0031102A"/>
    <w:rsid w:val="0031647C"/>
    <w:rsid w:val="00327288"/>
    <w:rsid w:val="00330DE3"/>
    <w:rsid w:val="0033334A"/>
    <w:rsid w:val="00344A13"/>
    <w:rsid w:val="003615E8"/>
    <w:rsid w:val="0036264A"/>
    <w:rsid w:val="003645DC"/>
    <w:rsid w:val="0037127D"/>
    <w:rsid w:val="00373CC1"/>
    <w:rsid w:val="00375C23"/>
    <w:rsid w:val="003767C5"/>
    <w:rsid w:val="0039511C"/>
    <w:rsid w:val="003A01CE"/>
    <w:rsid w:val="003C1D29"/>
    <w:rsid w:val="003E3113"/>
    <w:rsid w:val="003E3AD0"/>
    <w:rsid w:val="003F1CC1"/>
    <w:rsid w:val="003F70E7"/>
    <w:rsid w:val="003F713D"/>
    <w:rsid w:val="00413528"/>
    <w:rsid w:val="004245D6"/>
    <w:rsid w:val="00447D3B"/>
    <w:rsid w:val="0045299F"/>
    <w:rsid w:val="00455B97"/>
    <w:rsid w:val="00465742"/>
    <w:rsid w:val="00483C2E"/>
    <w:rsid w:val="004861A1"/>
    <w:rsid w:val="004A1386"/>
    <w:rsid w:val="004A601E"/>
    <w:rsid w:val="004D0E82"/>
    <w:rsid w:val="004D3705"/>
    <w:rsid w:val="004D79F5"/>
    <w:rsid w:val="004E2201"/>
    <w:rsid w:val="004F2B4B"/>
    <w:rsid w:val="00510FB0"/>
    <w:rsid w:val="00513C06"/>
    <w:rsid w:val="0051415A"/>
    <w:rsid w:val="005152F7"/>
    <w:rsid w:val="005219FB"/>
    <w:rsid w:val="00540107"/>
    <w:rsid w:val="005732D5"/>
    <w:rsid w:val="005A3618"/>
    <w:rsid w:val="005A6DA0"/>
    <w:rsid w:val="005E786B"/>
    <w:rsid w:val="005F1FBE"/>
    <w:rsid w:val="006054B1"/>
    <w:rsid w:val="006079BE"/>
    <w:rsid w:val="00622010"/>
    <w:rsid w:val="00622F35"/>
    <w:rsid w:val="00624F8A"/>
    <w:rsid w:val="00627116"/>
    <w:rsid w:val="006431A2"/>
    <w:rsid w:val="00643318"/>
    <w:rsid w:val="00654932"/>
    <w:rsid w:val="00662F96"/>
    <w:rsid w:val="00671EC9"/>
    <w:rsid w:val="00675C94"/>
    <w:rsid w:val="00694528"/>
    <w:rsid w:val="006A173A"/>
    <w:rsid w:val="006B37ED"/>
    <w:rsid w:val="006B4548"/>
    <w:rsid w:val="006B6FC5"/>
    <w:rsid w:val="006C5B0F"/>
    <w:rsid w:val="006D3E22"/>
    <w:rsid w:val="006D735C"/>
    <w:rsid w:val="006E3E6B"/>
    <w:rsid w:val="0070050C"/>
    <w:rsid w:val="00702623"/>
    <w:rsid w:val="007077BD"/>
    <w:rsid w:val="007146BC"/>
    <w:rsid w:val="007178FF"/>
    <w:rsid w:val="00733D24"/>
    <w:rsid w:val="007506ED"/>
    <w:rsid w:val="0077364D"/>
    <w:rsid w:val="0078203A"/>
    <w:rsid w:val="00782361"/>
    <w:rsid w:val="007950F1"/>
    <w:rsid w:val="007B24C4"/>
    <w:rsid w:val="007C6093"/>
    <w:rsid w:val="007E43A2"/>
    <w:rsid w:val="007E4A46"/>
    <w:rsid w:val="007E5013"/>
    <w:rsid w:val="007E70F4"/>
    <w:rsid w:val="008042BC"/>
    <w:rsid w:val="0081623B"/>
    <w:rsid w:val="00831454"/>
    <w:rsid w:val="00853D90"/>
    <w:rsid w:val="0085744C"/>
    <w:rsid w:val="00860CA5"/>
    <w:rsid w:val="008844BA"/>
    <w:rsid w:val="00886CF0"/>
    <w:rsid w:val="00890E10"/>
    <w:rsid w:val="00895BC7"/>
    <w:rsid w:val="008D4A83"/>
    <w:rsid w:val="008E1CE7"/>
    <w:rsid w:val="008F0FD5"/>
    <w:rsid w:val="008F5E6D"/>
    <w:rsid w:val="00902122"/>
    <w:rsid w:val="00910C7B"/>
    <w:rsid w:val="0092163F"/>
    <w:rsid w:val="009274E5"/>
    <w:rsid w:val="00927923"/>
    <w:rsid w:val="00932B70"/>
    <w:rsid w:val="00964C4F"/>
    <w:rsid w:val="009664C9"/>
    <w:rsid w:val="00972356"/>
    <w:rsid w:val="00986D2E"/>
    <w:rsid w:val="00986DBC"/>
    <w:rsid w:val="00987F74"/>
    <w:rsid w:val="00991EBB"/>
    <w:rsid w:val="009B069F"/>
    <w:rsid w:val="009D1C4F"/>
    <w:rsid w:val="009D54B7"/>
    <w:rsid w:val="009E717E"/>
    <w:rsid w:val="00A11DF0"/>
    <w:rsid w:val="00A36987"/>
    <w:rsid w:val="00A60647"/>
    <w:rsid w:val="00A64238"/>
    <w:rsid w:val="00A743C8"/>
    <w:rsid w:val="00A935B5"/>
    <w:rsid w:val="00AC2676"/>
    <w:rsid w:val="00AD6755"/>
    <w:rsid w:val="00AF275E"/>
    <w:rsid w:val="00B169FC"/>
    <w:rsid w:val="00B17C0F"/>
    <w:rsid w:val="00B4385D"/>
    <w:rsid w:val="00B45A8F"/>
    <w:rsid w:val="00B655F4"/>
    <w:rsid w:val="00B72DF4"/>
    <w:rsid w:val="00B75D0A"/>
    <w:rsid w:val="00B85110"/>
    <w:rsid w:val="00B87A07"/>
    <w:rsid w:val="00BC291B"/>
    <w:rsid w:val="00BC2C13"/>
    <w:rsid w:val="00BC4663"/>
    <w:rsid w:val="00BF2CF3"/>
    <w:rsid w:val="00BF7500"/>
    <w:rsid w:val="00C02D5B"/>
    <w:rsid w:val="00C0425C"/>
    <w:rsid w:val="00C32730"/>
    <w:rsid w:val="00C375BA"/>
    <w:rsid w:val="00C57F10"/>
    <w:rsid w:val="00C63336"/>
    <w:rsid w:val="00C6679D"/>
    <w:rsid w:val="00C7232C"/>
    <w:rsid w:val="00C767B1"/>
    <w:rsid w:val="00C77B96"/>
    <w:rsid w:val="00CA7397"/>
    <w:rsid w:val="00CE2BEE"/>
    <w:rsid w:val="00CE33B6"/>
    <w:rsid w:val="00D056F9"/>
    <w:rsid w:val="00D05948"/>
    <w:rsid w:val="00D079CB"/>
    <w:rsid w:val="00D13C64"/>
    <w:rsid w:val="00D30C64"/>
    <w:rsid w:val="00D314C6"/>
    <w:rsid w:val="00D32A6B"/>
    <w:rsid w:val="00D41A62"/>
    <w:rsid w:val="00D4589F"/>
    <w:rsid w:val="00D63251"/>
    <w:rsid w:val="00D678E8"/>
    <w:rsid w:val="00D73C86"/>
    <w:rsid w:val="00D856A7"/>
    <w:rsid w:val="00D86F10"/>
    <w:rsid w:val="00D96023"/>
    <w:rsid w:val="00DE4B0A"/>
    <w:rsid w:val="00DF1AF7"/>
    <w:rsid w:val="00DF5838"/>
    <w:rsid w:val="00E02436"/>
    <w:rsid w:val="00E0348C"/>
    <w:rsid w:val="00E04894"/>
    <w:rsid w:val="00E075F6"/>
    <w:rsid w:val="00E36355"/>
    <w:rsid w:val="00E41BE6"/>
    <w:rsid w:val="00E643D1"/>
    <w:rsid w:val="00E71796"/>
    <w:rsid w:val="00E7568B"/>
    <w:rsid w:val="00E908CE"/>
    <w:rsid w:val="00EA0D37"/>
    <w:rsid w:val="00EB637C"/>
    <w:rsid w:val="00EC1930"/>
    <w:rsid w:val="00EC2BE5"/>
    <w:rsid w:val="00ED038D"/>
    <w:rsid w:val="00ED318C"/>
    <w:rsid w:val="00ED67B0"/>
    <w:rsid w:val="00F062D4"/>
    <w:rsid w:val="00F13996"/>
    <w:rsid w:val="00F22380"/>
    <w:rsid w:val="00F27F03"/>
    <w:rsid w:val="00F31ECA"/>
    <w:rsid w:val="00F41E3B"/>
    <w:rsid w:val="00F4320D"/>
    <w:rsid w:val="00F511A8"/>
    <w:rsid w:val="00F56BFC"/>
    <w:rsid w:val="00F73045"/>
    <w:rsid w:val="00F81283"/>
    <w:rsid w:val="00F82BA8"/>
    <w:rsid w:val="00FA5FA1"/>
    <w:rsid w:val="00FB05A1"/>
    <w:rsid w:val="00FB4B2A"/>
    <w:rsid w:val="00FB7DE9"/>
    <w:rsid w:val="00FD11E2"/>
    <w:rsid w:val="00FD21B3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8059D"/>
  <w15:docId w15:val="{2EE11C00-2526-4748-8C84-D9ED2BBA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locked="0" w:semiHidden="1" w:uiPriority="0" w:unhideWhenUsed="1"/>
    <w:lsdException w:name="heading 3" w:locked="0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4245D6"/>
  </w:style>
  <w:style w:type="paragraph" w:styleId="Cabealho1">
    <w:name w:val="heading 1"/>
    <w:basedOn w:val="Normal"/>
    <w:next w:val="Normal"/>
    <w:link w:val="Cabealho1Carter"/>
    <w:uiPriority w:val="9"/>
    <w:locked/>
    <w:rsid w:val="00083A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locked/>
    <w:rsid w:val="003F1CC1"/>
    <w:pPr>
      <w:keepNext/>
      <w:spacing w:before="120" w:after="120" w:line="240" w:lineRule="auto"/>
      <w:jc w:val="center"/>
      <w:outlineLvl w:val="1"/>
    </w:pPr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paragraph" w:styleId="Cabealho3">
    <w:name w:val="heading 3"/>
    <w:basedOn w:val="Normal"/>
    <w:next w:val="Normal"/>
    <w:link w:val="Cabealho3Carter"/>
    <w:locked/>
    <w:rsid w:val="003F1CC1"/>
    <w:pPr>
      <w:keepNext/>
      <w:spacing w:before="120" w:after="120" w:line="240" w:lineRule="auto"/>
      <w:jc w:val="center"/>
      <w:outlineLvl w:val="2"/>
    </w:pPr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5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0F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locked/>
    <w:rsid w:val="00510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0FB0"/>
  </w:style>
  <w:style w:type="character" w:customStyle="1" w:styleId="Cabealho2Carter">
    <w:name w:val="Cabeçalho 2 Caráter"/>
    <w:basedOn w:val="Tipodeletrapredefinidodopargrafo"/>
    <w:link w:val="Cabealho2"/>
    <w:rsid w:val="003F1CC1"/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character" w:customStyle="1" w:styleId="Cabealho3Carter">
    <w:name w:val="Cabeçalho 3 Caráter"/>
    <w:basedOn w:val="Tipodeletrapredefinidodopargrafo"/>
    <w:link w:val="Cabealho3"/>
    <w:rsid w:val="003F1CC1"/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locked/>
    <w:rsid w:val="003F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__TEXTO"/>
    <w:basedOn w:val="Normal"/>
    <w:qFormat/>
    <w:rsid w:val="00972356"/>
    <w:pPr>
      <w:spacing w:after="120" w:line="360" w:lineRule="auto"/>
      <w:jc w:val="both"/>
    </w:pPr>
    <w:rPr>
      <w:rFonts w:ascii="Tahoma" w:hAnsi="Tahoma" w:cs="Times New Roman"/>
      <w:sz w:val="20"/>
    </w:rPr>
  </w:style>
  <w:style w:type="paragraph" w:customStyle="1" w:styleId="TITULO1">
    <w:name w:val="TITULO1"/>
    <w:basedOn w:val="TEXTO"/>
    <w:next w:val="TEXTO"/>
    <w:qFormat/>
    <w:rsid w:val="00910C7B"/>
    <w:rPr>
      <w:b/>
      <w:sz w:val="32"/>
      <w:szCs w:val="28"/>
    </w:rPr>
  </w:style>
  <w:style w:type="paragraph" w:customStyle="1" w:styleId="TITULO2">
    <w:name w:val="TITULO2"/>
    <w:basedOn w:val="TEXTO"/>
    <w:next w:val="TEXTO"/>
    <w:qFormat/>
    <w:rsid w:val="00910C7B"/>
    <w:rPr>
      <w:b/>
      <w:sz w:val="28"/>
    </w:rPr>
  </w:style>
  <w:style w:type="paragraph" w:styleId="Cabealho">
    <w:name w:val="header"/>
    <w:basedOn w:val="Normal"/>
    <w:link w:val="CabealhoCarter"/>
    <w:uiPriority w:val="99"/>
    <w:unhideWhenUsed/>
    <w:locked/>
    <w:rsid w:val="008574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85744C"/>
  </w:style>
  <w:style w:type="character" w:styleId="Hiperligao">
    <w:name w:val="Hyperlink"/>
    <w:basedOn w:val="Tipodeletrapredefinidodopargrafo"/>
    <w:uiPriority w:val="99"/>
    <w:unhideWhenUsed/>
    <w:locked/>
    <w:rsid w:val="0085744C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910C7B"/>
    <w:pPr>
      <w:spacing w:after="0" w:line="240" w:lineRule="auto"/>
    </w:pPr>
  </w:style>
  <w:style w:type="character" w:styleId="TextodoMarcadordePosio">
    <w:name w:val="Placeholder Text"/>
    <w:basedOn w:val="Tipodeletrapredefinidodopargrafo"/>
    <w:uiPriority w:val="99"/>
    <w:semiHidden/>
    <w:locked/>
    <w:rsid w:val="005A6DA0"/>
    <w:rPr>
      <w:color w:val="808080"/>
    </w:rPr>
  </w:style>
  <w:style w:type="paragraph" w:customStyle="1" w:styleId="TITULO3">
    <w:name w:val="TITULO3"/>
    <w:basedOn w:val="TITULO2"/>
    <w:next w:val="TEXTO"/>
    <w:qFormat/>
    <w:rsid w:val="008844BA"/>
    <w:rPr>
      <w:sz w:val="24"/>
      <w:szCs w:val="24"/>
    </w:rPr>
  </w:style>
  <w:style w:type="paragraph" w:customStyle="1" w:styleId="TABELAS">
    <w:name w:val="_TABELAS"/>
    <w:basedOn w:val="TEXTO"/>
    <w:qFormat/>
    <w:rsid w:val="002F592A"/>
    <w:pPr>
      <w:spacing w:before="120" w:line="240" w:lineRule="auto"/>
    </w:pPr>
  </w:style>
  <w:style w:type="paragraph" w:customStyle="1" w:styleId="NUMEPREGUA">
    <w:name w:val="NUM_EPREGUA"/>
    <w:basedOn w:val="Normal"/>
    <w:rsid w:val="003645DC"/>
    <w:pPr>
      <w:numPr>
        <w:numId w:val="2"/>
      </w:numPr>
      <w:spacing w:after="120" w:line="360" w:lineRule="auto"/>
      <w:jc w:val="both"/>
    </w:pPr>
    <w:rPr>
      <w:rFonts w:ascii="Tahoma" w:hAnsi="Tahoma" w:cs="Times New Roman"/>
      <w:b/>
      <w:sz w:val="28"/>
    </w:rPr>
  </w:style>
  <w:style w:type="paragraph" w:customStyle="1" w:styleId="NUM1">
    <w:name w:val="NUM 1"/>
    <w:basedOn w:val="NUMEPREGUA"/>
    <w:next w:val="Normal"/>
    <w:qFormat/>
    <w:rsid w:val="003645DC"/>
  </w:style>
  <w:style w:type="paragraph" w:customStyle="1" w:styleId="NUM2">
    <w:name w:val="NUM 2"/>
    <w:basedOn w:val="NUMEPREGUA"/>
    <w:next w:val="Normal"/>
    <w:qFormat/>
    <w:rsid w:val="003645DC"/>
    <w:pPr>
      <w:numPr>
        <w:ilvl w:val="1"/>
      </w:numPr>
      <w:ind w:left="431" w:hanging="431"/>
    </w:pPr>
    <w:rPr>
      <w:sz w:val="24"/>
    </w:rPr>
  </w:style>
  <w:style w:type="paragraph" w:customStyle="1" w:styleId="NUM3">
    <w:name w:val="NUM 3"/>
    <w:basedOn w:val="NUMEPREGUA"/>
    <w:next w:val="Normal"/>
    <w:qFormat/>
    <w:rsid w:val="003645DC"/>
    <w:pPr>
      <w:numPr>
        <w:ilvl w:val="2"/>
      </w:numPr>
      <w:ind w:left="431" w:hanging="431"/>
    </w:pPr>
    <w:rPr>
      <w:sz w:val="22"/>
    </w:rPr>
  </w:style>
  <w:style w:type="paragraph" w:customStyle="1" w:styleId="NUM4">
    <w:name w:val="NUM 4"/>
    <w:basedOn w:val="NUMEPREGUA"/>
    <w:next w:val="Normal"/>
    <w:qFormat/>
    <w:rsid w:val="003645DC"/>
    <w:pPr>
      <w:numPr>
        <w:ilvl w:val="3"/>
      </w:numPr>
      <w:ind w:left="431" w:hanging="431"/>
    </w:pPr>
    <w:rPr>
      <w:sz w:val="20"/>
    </w:rPr>
  </w:style>
  <w:style w:type="paragraph" w:customStyle="1" w:styleId="MARCA1">
    <w:name w:val="MARCA 1"/>
    <w:basedOn w:val="Normal"/>
    <w:qFormat/>
    <w:rsid w:val="003645DC"/>
    <w:pPr>
      <w:numPr>
        <w:numId w:val="3"/>
      </w:numPr>
      <w:spacing w:after="120" w:line="360" w:lineRule="auto"/>
      <w:jc w:val="both"/>
    </w:pPr>
    <w:rPr>
      <w:rFonts w:ascii="Tahoma" w:eastAsia="Times New Roman" w:hAnsi="Tahoma" w:cs="Times New Roman"/>
      <w:sz w:val="20"/>
      <w:szCs w:val="24"/>
      <w:lang w:eastAsia="pt-BR"/>
    </w:rPr>
  </w:style>
  <w:style w:type="paragraph" w:customStyle="1" w:styleId="MARCA2">
    <w:name w:val="MARCA 2"/>
    <w:basedOn w:val="MARCA1"/>
    <w:qFormat/>
    <w:rsid w:val="003645DC"/>
    <w:pPr>
      <w:numPr>
        <w:numId w:val="4"/>
      </w:numPr>
    </w:pPr>
  </w:style>
  <w:style w:type="character" w:customStyle="1" w:styleId="CabealhoCarcter">
    <w:name w:val="Cabeçalho Carácter"/>
    <w:uiPriority w:val="99"/>
    <w:rsid w:val="00F81283"/>
    <w:rPr>
      <w:rFonts w:ascii="Times New Roman" w:eastAsia="Times New Roman" w:hAnsi="Times New Roman" w:cs="Times New Roman"/>
      <w:color w:val="000000"/>
      <w:kern w:val="28"/>
      <w:sz w:val="20"/>
      <w:szCs w:val="20"/>
      <w:lang w:val="x-none" w:eastAsia="x-none"/>
    </w:rPr>
  </w:style>
  <w:style w:type="table" w:customStyle="1" w:styleId="Tabelacomgrelha1">
    <w:name w:val="Tabela com grelha1"/>
    <w:basedOn w:val="Tabelanormal"/>
    <w:next w:val="Tabelacomgrelha"/>
    <w:uiPriority w:val="59"/>
    <w:locked/>
    <w:rsid w:val="006B37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83A39"/>
    <w:rPr>
      <w:color w:val="605E5C"/>
      <w:shd w:val="clear" w:color="auto" w:fill="E1DFDD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083A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locked/>
    <w:rsid w:val="00E3635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locked/>
    <w:rsid w:val="001D0892"/>
    <w:rPr>
      <w:i/>
      <w:iCs/>
    </w:rPr>
  </w:style>
  <w:style w:type="character" w:styleId="Forte">
    <w:name w:val="Strong"/>
    <w:basedOn w:val="Tipodeletrapredefinidodopargrafo"/>
    <w:uiPriority w:val="22"/>
    <w:qFormat/>
    <w:locked/>
    <w:rsid w:val="001D0892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070FE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locked/>
    <w:rsid w:val="00070FE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70FE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locked/>
    <w:rsid w:val="00070FE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70FE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locked/>
    <w:rsid w:val="0086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locked/>
    <w:rsid w:val="00860CA5"/>
    <w:pPr>
      <w:ind w:left="720"/>
      <w:contextualSpacing/>
    </w:p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413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8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C2832"/>
            <w:right w:val="none" w:sz="0" w:space="0" w:color="auto"/>
          </w:divBdr>
        </w:div>
      </w:divsChild>
    </w:div>
    <w:div w:id="13664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7575">
              <w:marLeft w:val="0"/>
              <w:marRight w:val="0"/>
              <w:marTop w:val="450"/>
              <w:marBottom w:val="0"/>
              <w:divBdr>
                <w:top w:val="single" w:sz="6" w:space="0" w:color="D3D3D3"/>
                <w:left w:val="none" w:sz="0" w:space="0" w:color="auto"/>
                <w:bottom w:val="single" w:sz="6" w:space="0" w:color="D3D3D3"/>
                <w:right w:val="none" w:sz="0" w:space="0" w:color="auto"/>
              </w:divBdr>
            </w:div>
            <w:div w:id="19429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  <w:div w:id="16066202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  <w:div w:id="735507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</w:divsChild>
        </w:div>
      </w:divsChild>
    </w:div>
    <w:div w:id="1635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youtu.be/j8AcriiK5n0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youtu.be/9sBCCKf3iIo?list=RD9sBCCKf3iIo" TargetMode="External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youtu.be/LMfmIas4viE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S7HEHJXOmHE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youtu.be/yLWeNz9AmCI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youtu.be/k-55BQnwoU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ferreira\Downloads\Mod%20PDG%20007%2001%20-%20Modelo%20Inicial%20(Vertical%20-%20A3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3A13D82B75CE4791FEEA6E0DF16ABB" ma:contentTypeVersion="7" ma:contentTypeDescription="Criar um novo documento." ma:contentTypeScope="" ma:versionID="b77afa7acc7c64ffdf15c33c301d49fe">
  <xsd:schema xmlns:xsd="http://www.w3.org/2001/XMLSchema" xmlns:xs="http://www.w3.org/2001/XMLSchema" xmlns:p="http://schemas.microsoft.com/office/2006/metadata/properties" xmlns:ns2="62b82070-47e5-4ed8-b260-eb14206e9c2d" xmlns:ns3="56d1701f-baeb-4a3b-b58c-d4bd2c3f50b7" targetNamespace="http://schemas.microsoft.com/office/2006/metadata/properties" ma:root="true" ma:fieldsID="307e0b399bb7796eee0b845c59195b27" ns2:_="" ns3:_="">
    <xsd:import namespace="62b82070-47e5-4ed8-b260-eb14206e9c2d"/>
    <xsd:import namespace="56d1701f-baeb-4a3b-b58c-d4bd2c3f50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2070-47e5-4ed8-b260-eb14206e9c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Sugestão de Partilha" ma:internalName="SharingHintHash" ma:readOnly="true">
      <xsd:simpleType>
        <xsd:restriction base="dms:Text"/>
      </xsd:simpleType>
    </xsd:element>
    <xsd:element name="SharedWithDetails" ma:index="1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Partilhado Pela Última Vez Por Utilizado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Partilhado Pela Última Vez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1701f-baeb-4a3b-b58c-d4bd2c3f5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F8B30-79F7-4FF3-8D61-AC86C88EBD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6EC72D-008B-474A-A640-470318D61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1F1D7-B7C3-4CAC-9CBC-3C2776816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82070-47e5-4ed8-b260-eb14206e9c2d"/>
    <ds:schemaRef ds:uri="56d1701f-baeb-4a3b-b58c-d4bd2c3f5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FDE85-2636-4BC6-BEEB-75320296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 PDG 007 01 - Modelo Inicial (Vertical - A3)</Template>
  <TotalTime>338</TotalTime>
  <Pages>1</Pages>
  <Words>952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Miguel Teixeira de Barros Ferreira</dc:creator>
  <cp:keywords/>
  <dc:description/>
  <cp:lastModifiedBy>Maria José Bebiano</cp:lastModifiedBy>
  <cp:revision>13</cp:revision>
  <cp:lastPrinted>2016-07-28T15:31:00Z</cp:lastPrinted>
  <dcterms:created xsi:type="dcterms:W3CDTF">2021-02-26T18:43:00Z</dcterms:created>
  <dcterms:modified xsi:type="dcterms:W3CDTF">2021-03-08T10:18:00Z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0x010100173A13D82B75CE4791FEEA6E0DF16ABB</vt:lpwstr>
  </property>
  <property fmtid="{D5CDD505-2E9C-101B-9397-08002B2CF9AE}" pid="3" name="IsMyDocuments">
    <vt:bool>true</vt:bool>
  </property>
</Properties>
</file>