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7B6D0" w14:textId="77777777" w:rsidR="00513C06" w:rsidRPr="00513C06" w:rsidRDefault="00513C06" w:rsidP="00FA5FA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>Educação Pré-Escolar</w:t>
      </w:r>
    </w:p>
    <w:p w14:paraId="2C7D31A4" w14:textId="63678C6C" w:rsidR="00513C06" w:rsidRDefault="00513C06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Jardim de </w:t>
      </w:r>
      <w:r w:rsidR="00082F9F"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513C06">
        <w:rPr>
          <w:rFonts w:ascii="Times New Roman" w:eastAsia="Calibri" w:hAnsi="Times New Roman" w:cs="Times New Roman"/>
          <w:b/>
          <w:sz w:val="28"/>
          <w:szCs w:val="28"/>
        </w:rPr>
        <w:t xml:space="preserve">nfância </w:t>
      </w:r>
      <w:r>
        <w:rPr>
          <w:rFonts w:ascii="Times New Roman" w:eastAsia="Calibri" w:hAnsi="Times New Roman" w:cs="Times New Roman"/>
          <w:b/>
          <w:sz w:val="28"/>
          <w:szCs w:val="28"/>
        </w:rPr>
        <w:t>Escola Básica Fernão de Magalhães</w:t>
      </w:r>
    </w:p>
    <w:p w14:paraId="42571B38" w14:textId="7A42D630" w:rsidR="00513C06" w:rsidRDefault="00513C06" w:rsidP="002A26A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Turmas A, B e C </w:t>
      </w:r>
    </w:p>
    <w:p w14:paraId="663CED28" w14:textId="7399590E" w:rsidR="00082F9F" w:rsidRDefault="00E04894" w:rsidP="00860CA5">
      <w:pPr>
        <w:spacing w:after="160" w:line="259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E5013">
        <w:rPr>
          <w:rFonts w:ascii="Times New Roman" w:eastAsia="Calibri" w:hAnsi="Times New Roman" w:cs="Times New Roman"/>
          <w:b/>
          <w:sz w:val="28"/>
          <w:szCs w:val="28"/>
        </w:rPr>
        <w:t>Temática a abordar:</w:t>
      </w:r>
      <w:r w:rsidR="00860CA5" w:rsidRPr="007E501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65742">
        <w:rPr>
          <w:rFonts w:ascii="Times New Roman" w:eastAsia="Calibri" w:hAnsi="Times New Roman" w:cs="Times New Roman"/>
          <w:bCs/>
          <w:sz w:val="28"/>
          <w:szCs w:val="28"/>
        </w:rPr>
        <w:t>Plano Nacional de L</w:t>
      </w:r>
      <w:r w:rsidR="00702623">
        <w:rPr>
          <w:rFonts w:ascii="Times New Roman" w:eastAsia="Calibri" w:hAnsi="Times New Roman" w:cs="Times New Roman"/>
          <w:bCs/>
          <w:sz w:val="28"/>
          <w:szCs w:val="28"/>
        </w:rPr>
        <w:t>eitura - PNL</w:t>
      </w:r>
    </w:p>
    <w:p w14:paraId="6B58D9A3" w14:textId="1F311E13" w:rsidR="002D1579" w:rsidRPr="00A64238" w:rsidRDefault="007C6093" w:rsidP="002D1579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pt-PT"/>
        </w:rPr>
      </w:pPr>
      <w:r w:rsidRPr="00A64238">
        <w:rPr>
          <w:rFonts w:ascii="Times New Roman" w:eastAsia="Calibri" w:hAnsi="Times New Roman" w:cs="Times New Roman"/>
          <w:b/>
          <w:sz w:val="32"/>
          <w:szCs w:val="32"/>
          <w:u w:val="single"/>
        </w:rPr>
        <w:t>Introdução:</w:t>
      </w:r>
      <w:r w:rsidR="00F22380" w:rsidRPr="00A64238">
        <w:rPr>
          <w:rFonts w:ascii="Times New Roman" w:eastAsia="Times New Roman" w:hAnsi="Times New Roman" w:cs="Times New Roman"/>
          <w:sz w:val="40"/>
          <w:szCs w:val="40"/>
          <w:lang w:eastAsia="pt-PT"/>
        </w:rPr>
        <w:t xml:space="preserve"> </w:t>
      </w:r>
    </w:p>
    <w:p w14:paraId="28F5350C" w14:textId="69C1BE98" w:rsidR="00006D7E" w:rsidRPr="00BC2C13" w:rsidRDefault="00A11DF0" w:rsidP="00BC2C13">
      <w:pPr>
        <w:spacing w:before="90" w:after="9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574272" behindDoc="1" locked="0" layoutInCell="1" allowOverlap="1" wp14:anchorId="66403CC7" wp14:editId="0DDA0101">
            <wp:simplePos x="0" y="0"/>
            <wp:positionH relativeFrom="column">
              <wp:posOffset>-118110</wp:posOffset>
            </wp:positionH>
            <wp:positionV relativeFrom="paragraph">
              <wp:posOffset>4438015</wp:posOffset>
            </wp:positionV>
            <wp:extent cx="2240280" cy="2186940"/>
            <wp:effectExtent l="0" t="0" r="7620" b="3810"/>
            <wp:wrapTight wrapText="bothSides">
              <wp:wrapPolygon edited="0">
                <wp:start x="0" y="0"/>
                <wp:lineTo x="0" y="21449"/>
                <wp:lineTo x="21490" y="21449"/>
                <wp:lineTo x="21490" y="0"/>
                <wp:lineTo x="0" y="0"/>
              </wp:wrapPolygon>
            </wp:wrapTight>
            <wp:docPr id="43" name="Imagem 43" descr="Um conjunto de crianças lendo livro - Download Vetores Gratis, Desenhos de  Vetor, Modelos 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m conjunto de crianças lendo livro - Download Vetores Gratis, Desenhos de  Vetor, Modelos e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C13">
        <w:rPr>
          <w:noProof/>
          <w:lang w:eastAsia="pt-PT"/>
        </w:rPr>
        <w:drawing>
          <wp:anchor distT="0" distB="0" distL="114300" distR="114300" simplePos="0" relativeHeight="251565056" behindDoc="1" locked="0" layoutInCell="1" allowOverlap="1" wp14:anchorId="6188D72A" wp14:editId="09241B46">
            <wp:simplePos x="0" y="0"/>
            <wp:positionH relativeFrom="column">
              <wp:posOffset>3693795</wp:posOffset>
            </wp:positionH>
            <wp:positionV relativeFrom="paragraph">
              <wp:posOffset>4995545</wp:posOffset>
            </wp:positionV>
            <wp:extent cx="240792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361" y="21350"/>
                <wp:lineTo x="21361" y="0"/>
                <wp:lineTo x="0" y="0"/>
              </wp:wrapPolygon>
            </wp:wrapTight>
            <wp:docPr id="38" name="Imagem 38" descr="Livro Colorir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o Colorir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C13"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55314C67" wp14:editId="281D1772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211836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67" y="21486"/>
                <wp:lineTo x="21367" y="0"/>
                <wp:lineTo x="0" y="0"/>
              </wp:wrapPolygon>
            </wp:wrapTight>
            <wp:docPr id="39" name="Imagem 39" descr="Três crianças lendo livro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ês crianças lendo livros | Vetor Prem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623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Em junho de 2006, foi lançado, em Portugal, o Plano Nacional de Leitura, da responsabilidade do Ministério da Educação, em articulação com o Ministério da Cultura e o gabinete do Ministro dos Assuntos Parlamentares. O seu objetivo principal é promover o prazer de ler e a criação de hábitos de leitura nas crianças e nos jovens, desenvolvendo atividades regulares de </w:t>
      </w:r>
      <w:r w:rsidR="0045299F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leitura por prazer nas escolas, tanto </w:t>
      </w:r>
      <w:r w:rsidR="00702623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nas salas de aula como nas bibliotecas.</w:t>
      </w:r>
      <w:r w:rsidR="00702623" w:rsidRPr="0045299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45299F" w:rsidRPr="0045299F">
        <w:rPr>
          <w:rFonts w:ascii="Times New Roman" w:hAnsi="Times New Roman" w:cs="Times New Roman"/>
          <w:color w:val="000000"/>
          <w:sz w:val="24"/>
          <w:szCs w:val="24"/>
        </w:rPr>
        <w:t xml:space="preserve">A nova etapa do PNL para 2017-2027 (PNL 2027) pretende apoiar e fomentar programas especialmente vocacionados para favorecer a integração social através da leitura, em diferentes suportes; a formação dos diferentes segmentos da população - crianças, jovens e adultos; a inclusão de pessoas com necessidades específicas; o desenvolvimento articulado de uma cultura científica, literária e artística; e, ainda, o acesso ao saber e à cultura com recurso às tecnologias de informação e </w:t>
      </w:r>
      <w:r w:rsidR="00BC2C13" w:rsidRPr="0045299F">
        <w:rPr>
          <w:rFonts w:ascii="Times New Roman" w:hAnsi="Times New Roman" w:cs="Times New Roman"/>
          <w:color w:val="000000"/>
          <w:sz w:val="24"/>
          <w:szCs w:val="24"/>
        </w:rPr>
        <w:t>comunicação</w:t>
      </w:r>
      <w:r w:rsidR="00465742">
        <w:rPr>
          <w:rFonts w:ascii="Times New Roman" w:hAnsi="Times New Roman" w:cs="Times New Roman"/>
          <w:color w:val="000000"/>
          <w:sz w:val="24"/>
          <w:szCs w:val="24"/>
        </w:rPr>
        <w:t>. O</w:t>
      </w:r>
      <w:r w:rsidR="00BC2C13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Plano</w:t>
      </w:r>
      <w:r w:rsidR="00465742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Nacional de Leitura 2027 tem como objetivos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>:</w:t>
      </w:r>
      <w:r w:rsidR="00BC2C13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>Facilitar o acesso</w:t>
      </w:r>
      <w:r w:rsidR="00BC2C13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à leitura e ao conhecimento; 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>Aumentar os hábitos e os índ</w:t>
      </w:r>
      <w:r w:rsidR="00BC2C13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ices de leitura da população; 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Melhorar as competências e os níveis </w:t>
      </w:r>
      <w:r w:rsidR="00BC2C13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de literacia dos portugueses; 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>Promover o p</w:t>
      </w:r>
      <w:r w:rsidR="00BC2C13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razer e o gosto pela leitura; 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>D</w:t>
      </w:r>
      <w:r w:rsidR="00BC2C13">
        <w:rPr>
          <w:rFonts w:ascii="Times New Roman" w:eastAsia="Times New Roman" w:hAnsi="Times New Roman" w:cs="Times New Roman"/>
          <w:sz w:val="24"/>
          <w:szCs w:val="24"/>
          <w:lang w:eastAsia="pt-PT"/>
        </w:rPr>
        <w:t>esenvolver a formação leitora;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Consciencializar a sociedade do va</w:t>
      </w:r>
      <w:r w:rsid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lor e da importância da leitura entre outros </w:t>
      </w:r>
      <w:r w:rsidR="0045299F" w:rsidRPr="0045299F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="00702623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Para se criar hábitos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leitura, é necessário desenvolver simultaneamente o gosto por ela, D</w:t>
      </w:r>
      <w:r w:rsidR="00702623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aí que seja importante a promoção da leitura por prazer e a concretização de atividades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transversais ás várias áreas de conteúdo</w:t>
      </w:r>
      <w:r w:rsidR="00702623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no seu </w:t>
      </w:r>
      <w:r w:rsidR="00BC2C13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âmbito</w:t>
      </w:r>
      <w:r w:rsidR="00BC2C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BC2C13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nos</w:t>
      </w:r>
      <w:r w:rsidR="0045299F" w:rsidRPr="004529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jardins-de-infância.</w:t>
      </w:r>
    </w:p>
    <w:p w14:paraId="6200CBD9" w14:textId="5A68B555" w:rsidR="00006D7E" w:rsidRDefault="00006D7E" w:rsidP="001069C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4C641B1A" w14:textId="5C0401C0" w:rsidR="00BC2C13" w:rsidRDefault="00BC2C13" w:rsidP="001069C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37709EFF" w14:textId="05EBE304" w:rsidR="00BC2C13" w:rsidRDefault="00BC2C13" w:rsidP="001069C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76905B59" w14:textId="65CC05D9" w:rsidR="00BC2C13" w:rsidRDefault="00BC2C13" w:rsidP="001069C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51BBFFF6" w14:textId="1FD1DD23" w:rsidR="00BC2C13" w:rsidRDefault="00BC2C13" w:rsidP="001069C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392AB028" w14:textId="77777777" w:rsidR="00A11DF0" w:rsidRDefault="00A11DF0" w:rsidP="001069C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329E1CB6" w14:textId="591F77C1" w:rsidR="00A935B5" w:rsidRPr="00082F9F" w:rsidRDefault="00A935B5" w:rsidP="00F73045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82F9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SEGUNDA</w:t>
      </w:r>
      <w:r w:rsidR="00082F9F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FEIR</w:t>
      </w:r>
      <w:r w:rsidR="005F1FBE">
        <w:rPr>
          <w:rFonts w:ascii="Times New Roman" w:eastAsia="Calibri" w:hAnsi="Times New Roman" w:cs="Times New Roman"/>
          <w:b/>
          <w:sz w:val="28"/>
          <w:szCs w:val="28"/>
        </w:rPr>
        <w:t>A -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NOVIDADES</w:t>
      </w:r>
      <w:r w:rsidR="00083A39" w:rsidRPr="00082F9F">
        <w:rPr>
          <w:rFonts w:ascii="Times New Roman" w:eastAsia="Calibri" w:hAnsi="Times New Roman" w:cs="Times New Roman"/>
          <w:b/>
          <w:sz w:val="28"/>
          <w:szCs w:val="28"/>
        </w:rPr>
        <w:t xml:space="preserve"> /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HISTÓRIAS</w:t>
      </w:r>
      <w:r w:rsidR="00083A39" w:rsidRPr="00082F9F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Pr="00082F9F">
        <w:rPr>
          <w:rFonts w:ascii="Times New Roman" w:eastAsia="Calibri" w:hAnsi="Times New Roman" w:cs="Times New Roman"/>
          <w:b/>
          <w:sz w:val="28"/>
          <w:szCs w:val="28"/>
        </w:rPr>
        <w:t>POESIAS E LENGALENGAS</w:t>
      </w:r>
    </w:p>
    <w:p w14:paraId="5341F01C" w14:textId="3691093E" w:rsidR="00B87A07" w:rsidRDefault="00BC4663" w:rsidP="00E0348C">
      <w:pPr>
        <w:spacing w:after="160" w:line="259" w:lineRule="auto"/>
        <w:rPr>
          <w:rFonts w:ascii="Calibri" w:eastAsia="Calibri" w:hAnsi="Calibri" w:cs="Times New Roman"/>
          <w:color w:val="0563C1"/>
          <w:u w:val="single"/>
        </w:rPr>
      </w:pPr>
      <w:hyperlink r:id="rId14" w:tgtFrame="_blank" w:history="1">
        <w:r w:rsidR="00B87A07" w:rsidRPr="00B87A07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https://youtu.be/fSUU3gD5ooE</w:t>
        </w:r>
      </w:hyperlink>
      <w:r w:rsidR="00B87A07">
        <w:t xml:space="preserve"> </w:t>
      </w:r>
      <w:r w:rsidR="00A11DF0">
        <w:t>- O</w:t>
      </w:r>
      <w:r w:rsidR="00BC2C13">
        <w:t xml:space="preserve"> Sapo no Inverno </w:t>
      </w:r>
    </w:p>
    <w:p w14:paraId="0D49D369" w14:textId="22D08210" w:rsidR="003F70E7" w:rsidRPr="00E0348C" w:rsidRDefault="009D54B7" w:rsidP="00E0348C">
      <w:pPr>
        <w:spacing w:after="160" w:line="259" w:lineRule="auto"/>
        <w:rPr>
          <w:rFonts w:ascii="Calibri" w:eastAsia="Calibri" w:hAnsi="Calibri" w:cs="Times New Roman"/>
        </w:rPr>
      </w:pPr>
      <w:r w:rsidRPr="009D54B7">
        <w:rPr>
          <w:rFonts w:ascii="Calibri" w:eastAsia="Calibri" w:hAnsi="Calibri" w:cs="Times New Roman"/>
          <w:b/>
          <w:bCs/>
        </w:rPr>
        <w:t>Tarefa</w:t>
      </w:r>
      <w:r w:rsidR="00A11DF0" w:rsidRPr="009D54B7">
        <w:rPr>
          <w:rFonts w:ascii="Calibri" w:eastAsia="Calibri" w:hAnsi="Calibri" w:cs="Times New Roman"/>
          <w:b/>
          <w:bCs/>
        </w:rPr>
        <w:t>:</w:t>
      </w:r>
      <w:r w:rsidR="00A11DF0">
        <w:rPr>
          <w:rFonts w:ascii="Calibri" w:eastAsia="Calibri" w:hAnsi="Calibri" w:cs="Times New Roman"/>
          <w:b/>
          <w:bCs/>
        </w:rPr>
        <w:t xml:space="preserve"> </w:t>
      </w:r>
      <w:r w:rsidR="00A11DF0">
        <w:rPr>
          <w:rFonts w:ascii="Calibri" w:eastAsia="Calibri" w:hAnsi="Calibri" w:cs="Times New Roman"/>
        </w:rPr>
        <w:t>Converse</w:t>
      </w:r>
      <w:r>
        <w:rPr>
          <w:rFonts w:ascii="Calibri" w:eastAsia="Calibri" w:hAnsi="Calibri" w:cs="Times New Roman"/>
        </w:rPr>
        <w:t xml:space="preserve"> com o seu educando </w:t>
      </w:r>
      <w:r w:rsidR="0031102A">
        <w:rPr>
          <w:rFonts w:ascii="Calibri" w:eastAsia="Calibri" w:hAnsi="Calibri" w:cs="Times New Roman"/>
        </w:rPr>
        <w:t xml:space="preserve">sobre </w:t>
      </w:r>
      <w:r w:rsidR="00A11DF0">
        <w:rPr>
          <w:rFonts w:ascii="Calibri" w:eastAsia="Calibri" w:hAnsi="Calibri" w:cs="Times New Roman"/>
        </w:rPr>
        <w:t xml:space="preserve">a história que viu. </w:t>
      </w:r>
      <w:r w:rsidR="0031102A">
        <w:rPr>
          <w:rFonts w:ascii="Calibri" w:eastAsia="Calibri" w:hAnsi="Calibri" w:cs="Times New Roman"/>
        </w:rPr>
        <w:t>A</w:t>
      </w:r>
      <w:r>
        <w:rPr>
          <w:rFonts w:ascii="Calibri" w:eastAsia="Calibri" w:hAnsi="Calibri" w:cs="Times New Roman"/>
        </w:rPr>
        <w:t xml:space="preserve"> seguir </w:t>
      </w:r>
      <w:r w:rsidR="00A11DF0">
        <w:rPr>
          <w:rFonts w:ascii="Calibri" w:eastAsia="Calibri" w:hAnsi="Calibri" w:cs="Times New Roman"/>
        </w:rPr>
        <w:t>preencha a ficha de leitura em anexo.</w:t>
      </w:r>
    </w:p>
    <w:p w14:paraId="02580D3C" w14:textId="64EBAF92" w:rsidR="00E0348C" w:rsidRPr="00A11DF0" w:rsidRDefault="00083A39" w:rsidP="005219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082F9F">
        <w:rPr>
          <w:rFonts w:ascii="Times New Roman" w:eastAsia="Calibri" w:hAnsi="Times New Roman" w:cs="Times New Roman"/>
          <w:b/>
          <w:sz w:val="28"/>
          <w:szCs w:val="28"/>
        </w:rPr>
        <w:t>TERÇA -FEIRA –</w:t>
      </w:r>
      <w:r w:rsidR="00927923" w:rsidRPr="009279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27923" w:rsidRPr="00375C23">
        <w:rPr>
          <w:rFonts w:ascii="Times New Roman" w:eastAsia="Calibri" w:hAnsi="Times New Roman" w:cs="Times New Roman"/>
          <w:b/>
          <w:sz w:val="28"/>
          <w:szCs w:val="28"/>
        </w:rPr>
        <w:t>ESCRITA</w:t>
      </w:r>
    </w:p>
    <w:p w14:paraId="15810E67" w14:textId="1478D0EE" w:rsidR="00986DBC" w:rsidRDefault="007077BD" w:rsidP="00083A39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765760" behindDoc="1" locked="0" layoutInCell="1" allowOverlap="1" wp14:anchorId="78A2C635" wp14:editId="1C230FC5">
            <wp:simplePos x="0" y="0"/>
            <wp:positionH relativeFrom="column">
              <wp:posOffset>-3810</wp:posOffset>
            </wp:positionH>
            <wp:positionV relativeFrom="paragraph">
              <wp:posOffset>140335</wp:posOffset>
            </wp:positionV>
            <wp:extent cx="182880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375" y="21412"/>
                <wp:lineTo x="21375" y="0"/>
                <wp:lineTo x="0" y="0"/>
              </wp:wrapPolygon>
            </wp:wrapTight>
            <wp:docPr id="45" name="Imagem 45" descr="Fotos de Criança escrevendo, imagem para Criança escrevendo ✓ Melhores  imagen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s de Criança escrevendo, imagem para Criança escrevendo ✓ Melhores  imagens | Depositphotos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1ADDF" w14:textId="5EFFC015" w:rsidR="00E0348C" w:rsidRDefault="00E0348C" w:rsidP="00083A39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63336">
        <w:rPr>
          <w:rFonts w:ascii="Times New Roman" w:eastAsia="Calibri" w:hAnsi="Times New Roman" w:cs="Times New Roman"/>
          <w:b/>
          <w:sz w:val="24"/>
          <w:szCs w:val="24"/>
        </w:rPr>
        <w:t>Tarefa:</w:t>
      </w:r>
      <w:r w:rsidRPr="00E0348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11DF0">
        <w:rPr>
          <w:rFonts w:ascii="Times New Roman" w:eastAsia="Calibri" w:hAnsi="Times New Roman" w:cs="Times New Roman"/>
          <w:bCs/>
          <w:sz w:val="24"/>
          <w:szCs w:val="24"/>
        </w:rPr>
        <w:t xml:space="preserve">Vamos procurar em revistas as letras para escrevermos </w:t>
      </w:r>
      <w:r w:rsidR="00E908CE">
        <w:rPr>
          <w:rFonts w:ascii="Times New Roman" w:eastAsia="Calibri" w:hAnsi="Times New Roman" w:cs="Times New Roman"/>
          <w:bCs/>
          <w:sz w:val="24"/>
          <w:szCs w:val="24"/>
        </w:rPr>
        <w:t>as palavras d</w:t>
      </w:r>
      <w:r w:rsidR="00A11DF0">
        <w:rPr>
          <w:rFonts w:ascii="Times New Roman" w:eastAsia="Calibri" w:hAnsi="Times New Roman" w:cs="Times New Roman"/>
          <w:bCs/>
          <w:sz w:val="24"/>
          <w:szCs w:val="24"/>
        </w:rPr>
        <w:t>os personagens da história e as estações do ano.</w:t>
      </w:r>
    </w:p>
    <w:p w14:paraId="66ACB50B" w14:textId="6ADA2E17" w:rsidR="00A11DF0" w:rsidRDefault="00A11DF0" w:rsidP="00083A39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SAPO; PATA; PORCO; COELHO; INVERNO E PRIMAVERA </w:t>
      </w:r>
    </w:p>
    <w:p w14:paraId="23018FF9" w14:textId="047C727D" w:rsidR="00A11DF0" w:rsidRPr="00A11DF0" w:rsidRDefault="00A11DF0" w:rsidP="00083A39">
      <w:pPr>
        <w:spacing w:after="160" w:line="259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11DF0">
        <w:rPr>
          <w:rFonts w:ascii="Times New Roman" w:eastAsia="Calibri" w:hAnsi="Times New Roman" w:cs="Times New Roman"/>
          <w:b/>
          <w:bCs/>
          <w:sz w:val="24"/>
          <w:szCs w:val="24"/>
        </w:rPr>
        <w:t>Nota. Realiza o trabalho em folha anexa</w:t>
      </w:r>
    </w:p>
    <w:p w14:paraId="13124C14" w14:textId="77777777" w:rsidR="00986DBC" w:rsidRDefault="00986DBC" w:rsidP="00853D9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7F2523" w14:textId="2B67363A" w:rsidR="00671EC9" w:rsidRDefault="00083A39" w:rsidP="00853D9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QUARTA-FEIRA </w:t>
      </w:r>
      <w:r w:rsidR="00927923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082F9F" w:rsidRPr="00082F9F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A11DF0">
        <w:rPr>
          <w:rFonts w:ascii="Times New Roman" w:eastAsia="Calibri" w:hAnsi="Times New Roman" w:cs="Times New Roman"/>
          <w:b/>
          <w:sz w:val="28"/>
          <w:szCs w:val="28"/>
        </w:rPr>
        <w:t>Domínio da Educação Artística</w:t>
      </w:r>
    </w:p>
    <w:p w14:paraId="3198077E" w14:textId="6D49B65B" w:rsidR="00A11DF0" w:rsidRDefault="00A11DF0" w:rsidP="00853D90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5C64">
        <w:rPr>
          <w:noProof/>
          <w:lang w:eastAsia="pt-PT"/>
        </w:rPr>
        <w:drawing>
          <wp:anchor distT="0" distB="0" distL="114300" distR="114300" simplePos="0" relativeHeight="251764736" behindDoc="1" locked="0" layoutInCell="1" allowOverlap="1" wp14:anchorId="710F4342" wp14:editId="62297CAF">
            <wp:simplePos x="0" y="0"/>
            <wp:positionH relativeFrom="column">
              <wp:posOffset>-323850</wp:posOffset>
            </wp:positionH>
            <wp:positionV relativeFrom="paragraph">
              <wp:posOffset>323215</wp:posOffset>
            </wp:positionV>
            <wp:extent cx="322326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47" y="21401"/>
                <wp:lineTo x="21447" y="0"/>
                <wp:lineTo x="0" y="0"/>
              </wp:wrapPolygon>
            </wp:wrapTight>
            <wp:docPr id="44" name="Imagem 44" descr="Oficina de fantoches encerra atividades do Novo Batel Kids de setem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icina de fantoches encerra atividades do Novo Batel Kids de setembr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Tarefa: Vamos construir um fantoche para contarmos histórias.</w:t>
      </w:r>
    </w:p>
    <w:p w14:paraId="336C3D59" w14:textId="222129B5" w:rsidR="00A11DF0" w:rsidRPr="00A11DF0" w:rsidRDefault="00A11DF0" w:rsidP="00853D90">
      <w:pPr>
        <w:spacing w:after="160" w:line="259" w:lineRule="auto"/>
        <w:jc w:val="both"/>
        <w:rPr>
          <w:b/>
          <w:sz w:val="24"/>
        </w:rPr>
      </w:pPr>
      <w:r w:rsidRPr="00A11DF0">
        <w:rPr>
          <w:b/>
          <w:sz w:val="24"/>
        </w:rPr>
        <w:t xml:space="preserve">MATERIAL: meias, luvas, botões linhas, lã e outros que tenhas em casa </w:t>
      </w:r>
    </w:p>
    <w:p w14:paraId="4A03F95A" w14:textId="5BF8EB57" w:rsidR="003F70E7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r w:rsidRPr="00A11DF0">
        <w:rPr>
          <w:rFonts w:ascii="Times New Roman" w:eastAsia="Calibri" w:hAnsi="Times New Roman" w:cs="Times New Roman"/>
          <w:b/>
          <w:sz w:val="24"/>
          <w:szCs w:val="28"/>
        </w:rPr>
        <w:t>Vê o exemplo:</w:t>
      </w:r>
    </w:p>
    <w:p w14:paraId="09FFDEB0" w14:textId="28C3135F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8C09F9C" w14:textId="6E958222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0B7FF03" w14:textId="758F9C10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DBED9AD" w14:textId="77777777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DB1958C" w14:textId="77777777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0C2D6B7" w14:textId="77777777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BA1CC62" w14:textId="77777777" w:rsid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CB9A423" w14:textId="77777777" w:rsidR="00A11DF0" w:rsidRPr="00A11DF0" w:rsidRDefault="00A11DF0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E6B6120" w14:textId="7879F39F" w:rsidR="00671EC9" w:rsidRDefault="00083A39" w:rsidP="006079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45A7">
        <w:rPr>
          <w:rFonts w:ascii="Times New Roman" w:eastAsia="Calibri" w:hAnsi="Times New Roman" w:cs="Times New Roman"/>
          <w:b/>
          <w:sz w:val="28"/>
          <w:szCs w:val="28"/>
        </w:rPr>
        <w:t>QUINTA-FEIRA – MATEMÁTICA</w:t>
      </w:r>
      <w:r w:rsidR="00070FED" w:rsidRPr="002A45A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16D457DB" w14:textId="77777777" w:rsidR="00C63336" w:rsidRDefault="00C63336" w:rsidP="006079B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047B97" w14:textId="63B92895" w:rsidR="002C7C02" w:rsidRPr="005219FB" w:rsidRDefault="00986DBC" w:rsidP="006079B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594752" behindDoc="1" locked="0" layoutInCell="1" allowOverlap="1" wp14:anchorId="47AD3662" wp14:editId="1C15120B">
            <wp:simplePos x="0" y="0"/>
            <wp:positionH relativeFrom="column">
              <wp:posOffset>2518410</wp:posOffset>
            </wp:positionH>
            <wp:positionV relativeFrom="paragraph">
              <wp:posOffset>586105</wp:posOffset>
            </wp:positionV>
            <wp:extent cx="212344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ight>
            <wp:docPr id="1" name="Imagem 1" descr="https://i.pinimg.com/564x/33/c9/83/33c9836ee58a5e38d0a78b1a17e25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3/c9/83/33c9836ee58a5e38d0a78b1a17e2514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9FB">
        <w:rPr>
          <w:noProof/>
          <w:lang w:eastAsia="pt-PT"/>
        </w:rPr>
        <w:drawing>
          <wp:anchor distT="0" distB="0" distL="114300" distR="114300" simplePos="0" relativeHeight="251597824" behindDoc="1" locked="0" layoutInCell="1" allowOverlap="1" wp14:anchorId="7FAA1E6A" wp14:editId="04AA6156">
            <wp:simplePos x="0" y="0"/>
            <wp:positionH relativeFrom="column">
              <wp:posOffset>4728210</wp:posOffset>
            </wp:positionH>
            <wp:positionV relativeFrom="paragraph">
              <wp:posOffset>256540</wp:posOffset>
            </wp:positionV>
            <wp:extent cx="1508760" cy="2004060"/>
            <wp:effectExtent l="0" t="0" r="0" b="0"/>
            <wp:wrapTight wrapText="bothSides">
              <wp:wrapPolygon edited="0">
                <wp:start x="0" y="0"/>
                <wp:lineTo x="0" y="21354"/>
                <wp:lineTo x="21273" y="21354"/>
                <wp:lineTo x="21273" y="0"/>
                <wp:lineTo x="0" y="0"/>
              </wp:wrapPolygon>
            </wp:wrapTight>
            <wp:docPr id="8" name="Imagem 8" descr="Existem muitas formas de conceber e trabalhar com a matemática na Educação Infantil. A matemática está presente na arte, na música, em histórias, na forma como organizo o meu pensamento, nas brincadeiras e jogos infantis. Uma criança apren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istem muitas formas de conceber e trabalhar com a matemática na Educação Infantil. A matemática está presente na arte, na música, em histórias, na forma como organizo o meu pensamento, nas brincadeiras e jogos infantis. Uma criança aprende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E7" w:rsidRPr="005219FB">
        <w:rPr>
          <w:rFonts w:ascii="Times New Roman" w:eastAsia="Calibri" w:hAnsi="Times New Roman" w:cs="Times New Roman"/>
          <w:b/>
          <w:sz w:val="28"/>
          <w:szCs w:val="28"/>
        </w:rPr>
        <w:t>CON</w:t>
      </w:r>
      <w:r w:rsidR="00671EC9" w:rsidRPr="005219FB">
        <w:rPr>
          <w:rFonts w:ascii="Times New Roman" w:eastAsia="Calibri" w:hAnsi="Times New Roman" w:cs="Times New Roman"/>
          <w:b/>
          <w:sz w:val="28"/>
          <w:szCs w:val="28"/>
        </w:rPr>
        <w:t>TEÚDO</w:t>
      </w:r>
      <w:r w:rsidR="005219FB" w:rsidRPr="005219F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219FB">
        <w:rPr>
          <w:rFonts w:ascii="Times New Roman" w:eastAsia="Calibri" w:hAnsi="Times New Roman" w:cs="Times New Roman"/>
          <w:b/>
          <w:sz w:val="28"/>
          <w:szCs w:val="28"/>
        </w:rPr>
        <w:t>- OPOSTOS</w:t>
      </w:r>
      <w:r w:rsidR="005219FB" w:rsidRPr="00521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>
        <w:rPr>
          <w:rStyle w:val="Forte"/>
          <w:rFonts w:ascii="Helvetica" w:hAnsi="Helvetica" w:cs="Helvetica"/>
          <w:color w:val="333333"/>
          <w:shd w:val="clear" w:color="auto" w:fill="FFFFFF"/>
        </w:rPr>
        <w:t>Oposto</w:t>
      </w:r>
      <w:r>
        <w:rPr>
          <w:rFonts w:ascii="Helvetica" w:hAnsi="Helvetica" w:cs="Helvetica"/>
          <w:color w:val="333333"/>
          <w:shd w:val="clear" w:color="auto" w:fill="FFFFFF"/>
        </w:rPr>
        <w:t> é algo</w:t>
      </w:r>
      <w:r>
        <w:rPr>
          <w:rStyle w:val="Forte"/>
          <w:rFonts w:ascii="Helvetica" w:hAnsi="Helvetica" w:cs="Helvetica"/>
          <w:color w:val="333333"/>
          <w:shd w:val="clear" w:color="auto" w:fill="FFFFFF"/>
        </w:rPr>
        <w:t> que é contrário, inverso, </w:t>
      </w:r>
      <w:r>
        <w:rPr>
          <w:rFonts w:ascii="Helvetica" w:hAnsi="Helvetica" w:cs="Helvetica"/>
          <w:color w:val="333333"/>
          <w:shd w:val="clear" w:color="auto" w:fill="FFFFFF"/>
        </w:rPr>
        <w:t>é o antônimo das palavras. Por exemplo: o oposto de alegre é triste, de alto é baixo etc</w:t>
      </w:r>
      <w:r w:rsidR="007E70F4">
        <w:rPr>
          <w:rFonts w:ascii="Helvetica" w:hAnsi="Helvetica" w:cs="Helvetica"/>
          <w:color w:val="333333"/>
          <w:shd w:val="clear" w:color="auto" w:fill="FFFFFF"/>
        </w:rPr>
        <w:t>…</w:t>
      </w:r>
    </w:p>
    <w:p w14:paraId="7132D1C8" w14:textId="332A1649" w:rsidR="005219FB" w:rsidRPr="00986DBC" w:rsidRDefault="005219FB" w:rsidP="00986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578368" behindDoc="1" locked="0" layoutInCell="1" allowOverlap="1" wp14:anchorId="00106E9D" wp14:editId="343E0065">
            <wp:simplePos x="0" y="0"/>
            <wp:positionH relativeFrom="column">
              <wp:posOffset>30480</wp:posOffset>
            </wp:positionH>
            <wp:positionV relativeFrom="paragraph">
              <wp:posOffset>236220</wp:posOffset>
            </wp:positionV>
            <wp:extent cx="2246400" cy="1684800"/>
            <wp:effectExtent l="0" t="0" r="1905" b="0"/>
            <wp:wrapTight wrapText="bothSides">
              <wp:wrapPolygon edited="0">
                <wp:start x="0" y="0"/>
                <wp:lineTo x="0" y="21250"/>
                <wp:lineTo x="21435" y="21250"/>
                <wp:lineTo x="21435" y="0"/>
                <wp:lineTo x="0" y="0"/>
              </wp:wrapPolygon>
            </wp:wrapTight>
            <wp:docPr id="7" name="Imagem 7" descr="FICHAS DE CONCEITOS, GRANDEZAS E OPOSTOS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DE CONCEITOS, GRANDEZAS E OPOSTOS -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1EBAC" w14:textId="77777777" w:rsidR="00986DBC" w:rsidRDefault="00986DBC" w:rsidP="00F2238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73F960" w14:textId="40F54E51" w:rsidR="005219FB" w:rsidRPr="00A11DF0" w:rsidRDefault="00036140" w:rsidP="00F22380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Tarefa: </w:t>
      </w:r>
      <w:r w:rsidR="005219FB">
        <w:rPr>
          <w:rFonts w:ascii="Times New Roman" w:eastAsia="Calibri" w:hAnsi="Times New Roman" w:cs="Times New Roman"/>
          <w:bCs/>
          <w:sz w:val="24"/>
          <w:szCs w:val="24"/>
        </w:rPr>
        <w:t xml:space="preserve">Visualize o </w:t>
      </w:r>
      <w:proofErr w:type="spellStart"/>
      <w:r w:rsidR="005219FB">
        <w:rPr>
          <w:rFonts w:ascii="Times New Roman" w:eastAsia="Calibri" w:hAnsi="Times New Roman" w:cs="Times New Roman"/>
          <w:bCs/>
          <w:sz w:val="24"/>
          <w:szCs w:val="24"/>
        </w:rPr>
        <w:t>power</w:t>
      </w:r>
      <w:proofErr w:type="spellEnd"/>
      <w:r w:rsidR="005219F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="005219FB">
        <w:rPr>
          <w:rFonts w:ascii="Times New Roman" w:eastAsia="Calibri" w:hAnsi="Times New Roman" w:cs="Times New Roman"/>
          <w:bCs/>
          <w:sz w:val="24"/>
          <w:szCs w:val="24"/>
        </w:rPr>
        <w:t>point</w:t>
      </w:r>
      <w:proofErr w:type="spellEnd"/>
      <w:r w:rsidR="005219FB">
        <w:rPr>
          <w:rFonts w:ascii="Times New Roman" w:eastAsia="Calibri" w:hAnsi="Times New Roman" w:cs="Times New Roman"/>
          <w:bCs/>
          <w:sz w:val="24"/>
          <w:szCs w:val="24"/>
        </w:rPr>
        <w:t xml:space="preserve"> anexo a esta planificação, enviado no corpo do email. Após a visualização realize </w:t>
      </w:r>
      <w:r w:rsidR="00D30C64">
        <w:rPr>
          <w:rFonts w:ascii="Times New Roman" w:eastAsia="Calibri" w:hAnsi="Times New Roman" w:cs="Times New Roman"/>
          <w:bCs/>
          <w:sz w:val="24"/>
          <w:szCs w:val="24"/>
        </w:rPr>
        <w:t>as tarefas</w:t>
      </w:r>
      <w:r w:rsidR="005219FB">
        <w:rPr>
          <w:rFonts w:ascii="Times New Roman" w:eastAsia="Calibri" w:hAnsi="Times New Roman" w:cs="Times New Roman"/>
          <w:bCs/>
          <w:sz w:val="24"/>
          <w:szCs w:val="24"/>
        </w:rPr>
        <w:t xml:space="preserve"> propostas em anexo.</w:t>
      </w:r>
    </w:p>
    <w:p w14:paraId="52586F43" w14:textId="77777777" w:rsidR="00E908CE" w:rsidRDefault="00E908CE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0C187F" w14:textId="7492AADF" w:rsidR="00036140" w:rsidRDefault="00083A39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SEXTA-FEIRA – EDUCAÇÃO FÍSICA / MÚSICA E DANÇ</w:t>
      </w:r>
      <w:r w:rsidR="00036140">
        <w:rPr>
          <w:rFonts w:ascii="Times New Roman" w:eastAsia="Calibri" w:hAnsi="Times New Roman" w:cs="Times New Roman"/>
          <w:b/>
          <w:sz w:val="28"/>
          <w:szCs w:val="28"/>
        </w:rPr>
        <w:t>A</w:t>
      </w:r>
    </w:p>
    <w:p w14:paraId="0855D11E" w14:textId="7C9DA49D" w:rsidR="00986DBC" w:rsidRDefault="00986DBC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Musica - </w:t>
      </w:r>
      <w:hyperlink r:id="rId20" w:history="1">
        <w:r w:rsidRPr="00C57151">
          <w:rPr>
            <w:rStyle w:val="Hiperligao"/>
            <w:rFonts w:ascii="Times New Roman" w:eastAsia="Calibri" w:hAnsi="Times New Roman" w:cs="Times New Roman"/>
            <w:b/>
            <w:sz w:val="28"/>
            <w:szCs w:val="28"/>
          </w:rPr>
          <w:t>https://youtu.be/XgtBKBn-Wlo</w:t>
        </w:r>
      </w:hyperlink>
      <w:r>
        <w:rPr>
          <w:rFonts w:ascii="Times New Roman" w:eastAsia="Calibri" w:hAnsi="Times New Roman" w:cs="Times New Roman"/>
          <w:b/>
          <w:sz w:val="28"/>
          <w:szCs w:val="28"/>
        </w:rPr>
        <w:t xml:space="preserve"> O Sapo não lava o pé </w:t>
      </w:r>
    </w:p>
    <w:p w14:paraId="49F7B3D7" w14:textId="77777777" w:rsidR="00E908CE" w:rsidRDefault="00BC4663" w:rsidP="00E908CE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21" w:history="1">
        <w:r w:rsidR="00986DBC" w:rsidRPr="00C57151">
          <w:rPr>
            <w:rStyle w:val="Hiperligao"/>
            <w:rFonts w:ascii="Times New Roman" w:eastAsia="Calibri" w:hAnsi="Times New Roman" w:cs="Times New Roman"/>
            <w:b/>
            <w:sz w:val="28"/>
            <w:szCs w:val="28"/>
          </w:rPr>
          <w:t>https://youtu.be/bIs29vw9VEo</w:t>
        </w:r>
      </w:hyperlink>
      <w:r w:rsidR="00986DBC">
        <w:rPr>
          <w:rFonts w:ascii="Times New Roman" w:eastAsia="Calibri" w:hAnsi="Times New Roman" w:cs="Times New Roman"/>
          <w:b/>
          <w:sz w:val="28"/>
          <w:szCs w:val="28"/>
        </w:rPr>
        <w:t xml:space="preserve"> - Sapinho verde</w:t>
      </w:r>
      <w:r w:rsidR="00E908CE" w:rsidRPr="00E908C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F440E84" w14:textId="2DA70BD5" w:rsidR="00986DBC" w:rsidRDefault="00E908CE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Tarefa: Vamos cantar, dançar e divertirmo-nos.</w:t>
      </w:r>
    </w:p>
    <w:p w14:paraId="50EDB4A5" w14:textId="771007BD" w:rsidR="00986DBC" w:rsidRDefault="00E908CE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Educação física: </w:t>
      </w:r>
    </w:p>
    <w:p w14:paraId="7C7DC257" w14:textId="13065013" w:rsidR="00E908CE" w:rsidRDefault="00BC4663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22" w:history="1">
        <w:r w:rsidR="00E908CE" w:rsidRPr="00C57151">
          <w:rPr>
            <w:rStyle w:val="Hiperligao"/>
            <w:rFonts w:ascii="Times New Roman" w:eastAsia="Calibri" w:hAnsi="Times New Roman" w:cs="Times New Roman"/>
            <w:b/>
            <w:sz w:val="28"/>
            <w:szCs w:val="28"/>
          </w:rPr>
          <w:t>https://youtu.be/PHAhmViCT1A</w:t>
        </w:r>
      </w:hyperlink>
      <w:r w:rsidR="00E908CE">
        <w:rPr>
          <w:rFonts w:ascii="Times New Roman" w:eastAsia="Calibri" w:hAnsi="Times New Roman" w:cs="Times New Roman"/>
          <w:b/>
          <w:sz w:val="28"/>
          <w:szCs w:val="28"/>
        </w:rPr>
        <w:t xml:space="preserve"> - Vamos mexer o Corpo</w:t>
      </w:r>
    </w:p>
    <w:p w14:paraId="1717C598" w14:textId="746CA9F9" w:rsidR="00E908CE" w:rsidRDefault="00BC4663" w:rsidP="0003614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hyperlink r:id="rId23" w:history="1">
        <w:r w:rsidR="00E908CE" w:rsidRPr="00C57151">
          <w:rPr>
            <w:rStyle w:val="Hiperligao"/>
            <w:rFonts w:ascii="Times New Roman" w:eastAsia="Calibri" w:hAnsi="Times New Roman" w:cs="Times New Roman"/>
            <w:b/>
            <w:sz w:val="28"/>
            <w:szCs w:val="28"/>
          </w:rPr>
          <w:t>https://youtu.be/7uQF7uuY1Zc</w:t>
        </w:r>
      </w:hyperlink>
      <w:r w:rsidR="00E908CE">
        <w:rPr>
          <w:rFonts w:ascii="Times New Roman" w:eastAsia="Calibri" w:hAnsi="Times New Roman" w:cs="Times New Roman"/>
          <w:b/>
          <w:sz w:val="28"/>
          <w:szCs w:val="28"/>
        </w:rPr>
        <w:t xml:space="preserve"> - Segue o Panda</w:t>
      </w:r>
    </w:p>
    <w:p w14:paraId="32612172" w14:textId="6F6ECD82" w:rsidR="00036140" w:rsidRDefault="00413528" w:rsidP="00036140">
      <w:pPr>
        <w:spacing w:after="160" w:line="259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="00036140" w:rsidRPr="00036140">
        <w:rPr>
          <w:rFonts w:ascii="Times New Roman" w:eastAsia="Calibri" w:hAnsi="Times New Roman" w:cs="Times New Roman"/>
          <w:b/>
          <w:sz w:val="24"/>
          <w:szCs w:val="24"/>
        </w:rPr>
        <w:t xml:space="preserve">arefa: </w:t>
      </w:r>
      <w:r>
        <w:rPr>
          <w:rFonts w:ascii="Times New Roman" w:eastAsia="Calibri" w:hAnsi="Times New Roman" w:cs="Times New Roman"/>
          <w:bCs/>
          <w:sz w:val="24"/>
          <w:szCs w:val="24"/>
        </w:rPr>
        <w:t>V</w:t>
      </w:r>
      <w:r w:rsidR="00036140" w:rsidRPr="00036140">
        <w:rPr>
          <w:rFonts w:ascii="Times New Roman" w:eastAsia="Calibri" w:hAnsi="Times New Roman" w:cs="Times New Roman"/>
          <w:bCs/>
          <w:sz w:val="24"/>
          <w:szCs w:val="24"/>
        </w:rPr>
        <w:t>amos l</w:t>
      </w:r>
      <w:r>
        <w:rPr>
          <w:rFonts w:ascii="Times New Roman" w:eastAsia="Calibri" w:hAnsi="Times New Roman" w:cs="Times New Roman"/>
          <w:bCs/>
          <w:sz w:val="24"/>
          <w:szCs w:val="24"/>
        </w:rPr>
        <w:t>á</w:t>
      </w:r>
      <w:r w:rsidR="00036140" w:rsidRPr="00036140">
        <w:rPr>
          <w:rFonts w:ascii="Times New Roman" w:eastAsia="Calibri" w:hAnsi="Times New Roman" w:cs="Times New Roman"/>
          <w:bCs/>
          <w:sz w:val="24"/>
          <w:szCs w:val="24"/>
        </w:rPr>
        <w:t xml:space="preserve"> trabalhar esta forma saudável de fazer </w:t>
      </w:r>
      <w:r w:rsidRPr="00036140">
        <w:rPr>
          <w:rFonts w:ascii="Times New Roman" w:eastAsia="Calibri" w:hAnsi="Times New Roman" w:cs="Times New Roman"/>
          <w:bCs/>
          <w:sz w:val="24"/>
          <w:szCs w:val="24"/>
        </w:rPr>
        <w:t>exercício</w:t>
      </w:r>
      <w:r w:rsidR="00036140" w:rsidRPr="0003614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36140">
        <w:rPr>
          <w:rFonts w:ascii="Times New Roman" w:eastAsia="Calibri" w:hAnsi="Times New Roman" w:cs="Times New Roman"/>
          <w:bCs/>
          <w:sz w:val="24"/>
          <w:szCs w:val="24"/>
        </w:rPr>
        <w:t>físico</w:t>
      </w:r>
      <w:r w:rsidR="00036140" w:rsidRPr="00036140">
        <w:rPr>
          <w:rFonts w:ascii="Times New Roman" w:eastAsia="Calibri" w:hAnsi="Times New Roman" w:cs="Times New Roman"/>
          <w:bCs/>
          <w:sz w:val="24"/>
          <w:szCs w:val="24"/>
        </w:rPr>
        <w:t xml:space="preserve"> com o corpo.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2FF4AC9" w14:textId="3F75E733" w:rsidR="00B169FC" w:rsidRDefault="00B169FC" w:rsidP="00B45A8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28A907" w14:textId="5C5431D3" w:rsidR="00413528" w:rsidRDefault="00B17C0F" w:rsidP="00B45A8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Boas atividades e aproveitem para brincar muito com os vossos filhos</w:t>
      </w:r>
      <w:r w:rsidR="0003614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37802ECA" w14:textId="5D349AEF" w:rsidR="008F5E6D" w:rsidRPr="00036140" w:rsidRDefault="00B17C0F" w:rsidP="00B45A8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7C0F">
        <w:rPr>
          <w:rFonts w:ascii="Times New Roman" w:eastAsia="Calibri" w:hAnsi="Times New Roman" w:cs="Times New Roman"/>
          <w:b/>
          <w:sz w:val="24"/>
          <w:szCs w:val="24"/>
        </w:rPr>
        <w:t>“Aprender brincando”</w:t>
      </w:r>
    </w:p>
    <w:p w14:paraId="2F995050" w14:textId="20FAB732" w:rsidR="00413528" w:rsidRDefault="00413528" w:rsidP="00F062D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F1BF0F" w14:textId="25DA3160" w:rsidR="00B45A8F" w:rsidRDefault="00B45A8F" w:rsidP="00F062D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155F23" w14:textId="20E94218" w:rsidR="00513C06" w:rsidRDefault="00B17C0F" w:rsidP="00F062D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As Educadoras de Infânci</w:t>
      </w:r>
      <w:r w:rsidR="00F31ECA">
        <w:rPr>
          <w:rFonts w:ascii="Times New Roman" w:eastAsia="Calibri" w:hAnsi="Times New Roman" w:cs="Times New Roman"/>
          <w:b/>
          <w:sz w:val="28"/>
          <w:szCs w:val="28"/>
        </w:rPr>
        <w:t>a</w:t>
      </w:r>
    </w:p>
    <w:p w14:paraId="7627D6B0" w14:textId="77777777" w:rsidR="00413528" w:rsidRDefault="00413528" w:rsidP="000361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DCA8BA" w14:textId="77777777" w:rsidR="00413528" w:rsidRDefault="00413528" w:rsidP="000361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F52E7D" w14:textId="77777777" w:rsidR="00413528" w:rsidRDefault="00413528" w:rsidP="000361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96DC23" w14:textId="76BB6F5A" w:rsidR="00853D90" w:rsidRDefault="009D54B7" w:rsidP="0003614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ANEXOS</w:t>
      </w:r>
    </w:p>
    <w:p w14:paraId="4FAFE3AE" w14:textId="29BE6028" w:rsidR="00413528" w:rsidRDefault="00413528" w:rsidP="009D54B7">
      <w:pPr>
        <w:tabs>
          <w:tab w:val="left" w:pos="4253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63975238"/>
    </w:p>
    <w:p w14:paraId="077B9F20" w14:textId="2C9431C5" w:rsidR="00413528" w:rsidRDefault="00413528" w:rsidP="009D54B7">
      <w:pPr>
        <w:tabs>
          <w:tab w:val="left" w:pos="4253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460D4F" w14:textId="36797920" w:rsidR="00413528" w:rsidRDefault="00413528" w:rsidP="009D54B7">
      <w:pPr>
        <w:tabs>
          <w:tab w:val="left" w:pos="4253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2889E7" w14:textId="473F557C" w:rsidR="00413528" w:rsidRDefault="00413528" w:rsidP="009D54B7">
      <w:pPr>
        <w:tabs>
          <w:tab w:val="left" w:pos="4253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BF458B" w14:textId="3BDBDAFC" w:rsidR="00413528" w:rsidRDefault="00413528" w:rsidP="009D54B7">
      <w:pPr>
        <w:tabs>
          <w:tab w:val="left" w:pos="4253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B0A744" w14:textId="77777777" w:rsidR="00D30C64" w:rsidRDefault="00D30C64" w:rsidP="00BC2C13">
      <w:pPr>
        <w:tabs>
          <w:tab w:val="left" w:pos="4253"/>
        </w:tabs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7C60EC" w14:textId="65F7AD20" w:rsidR="009D54B7" w:rsidRDefault="009D54B7" w:rsidP="009D54B7">
      <w:pPr>
        <w:tabs>
          <w:tab w:val="left" w:pos="4253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DOMINIO DA EDUCAÇÃO ARTÍSTICA, </w:t>
      </w:r>
      <w:r w:rsidR="00FD21B3">
        <w:rPr>
          <w:rFonts w:ascii="Times New Roman" w:eastAsia="Calibri" w:hAnsi="Times New Roman" w:cs="Times New Roman"/>
          <w:b/>
          <w:sz w:val="28"/>
          <w:szCs w:val="28"/>
        </w:rPr>
        <w:t>SUBDOMÍNIO DAS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ARTES VISUAIS</w:t>
      </w:r>
    </w:p>
    <w:p w14:paraId="20ABE25F" w14:textId="6085A79F" w:rsidR="00447D3B" w:rsidRDefault="00447D3B" w:rsidP="00513C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</w:t>
      </w:r>
      <w:r w:rsidR="009D54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4 e 5 anos)</w:t>
      </w:r>
    </w:p>
    <w:bookmarkEnd w:id="0"/>
    <w:p w14:paraId="6A11ED0E" w14:textId="77777777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C015AA" w14:textId="6BA1AF7D" w:rsidR="005219FB" w:rsidRDefault="00055443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Pinta o Sapo</w:t>
      </w:r>
      <w:r w:rsidR="00ED318C">
        <w:rPr>
          <w:rFonts w:ascii="Times New Roman" w:eastAsia="Calibri" w:hAnsi="Times New Roman" w:cs="Times New Roman"/>
          <w:b/>
          <w:sz w:val="28"/>
          <w:szCs w:val="28"/>
        </w:rPr>
        <w:t>, as ervas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e desenha o lago onde ele </w:t>
      </w:r>
      <w:r w:rsidR="00ED318C">
        <w:rPr>
          <w:rFonts w:ascii="Times New Roman" w:eastAsia="Calibri" w:hAnsi="Times New Roman" w:cs="Times New Roman"/>
          <w:b/>
          <w:sz w:val="28"/>
          <w:szCs w:val="28"/>
        </w:rPr>
        <w:t>vive.</w:t>
      </w:r>
    </w:p>
    <w:p w14:paraId="000C03F6" w14:textId="35DB7D4F" w:rsidR="005219FB" w:rsidRDefault="00ED318C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44256" behindDoc="1" locked="0" layoutInCell="1" allowOverlap="1" wp14:anchorId="4766B3D9" wp14:editId="47B44144">
            <wp:simplePos x="0" y="0"/>
            <wp:positionH relativeFrom="column">
              <wp:posOffset>3810</wp:posOffset>
            </wp:positionH>
            <wp:positionV relativeFrom="paragraph">
              <wp:posOffset>121920</wp:posOffset>
            </wp:positionV>
            <wp:extent cx="214122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26" name="Imagem 26" descr="Grama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ma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0A8BD" w14:textId="4693F99B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565996" w14:textId="72B072D8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B7D1CC" w14:textId="42D36E04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F82DCB" w14:textId="7EAA2CFD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017E71" w14:textId="38773793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5C89A6" w14:textId="1FA932C4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19728F" w14:textId="2F747847" w:rsidR="005219FB" w:rsidRDefault="00ED318C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26848" behindDoc="1" locked="0" layoutInCell="1" allowOverlap="1" wp14:anchorId="73E22E07" wp14:editId="47CDB7E7">
            <wp:simplePos x="0" y="0"/>
            <wp:positionH relativeFrom="column">
              <wp:posOffset>552450</wp:posOffset>
            </wp:positionH>
            <wp:positionV relativeFrom="paragraph">
              <wp:posOffset>15240</wp:posOffset>
            </wp:positionV>
            <wp:extent cx="3444240" cy="2915920"/>
            <wp:effectExtent l="0" t="0" r="3810" b="0"/>
            <wp:wrapTight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ight>
            <wp:docPr id="16" name="Imagem 16" descr="Desenho de Sapo fofo para colorir | Desenhos para colori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e Sapo fofo para colorir | Desenhos para colorir e imprimir grat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C95D8" w14:textId="71E3139E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1D344C" w14:textId="4752A956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6BFD43" w14:textId="67A00DAE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DFA8EB" w14:textId="37BF36CC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5FEDFB" w14:textId="27A25553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3968E9" w14:textId="19B006F4" w:rsidR="005219FB" w:rsidRDefault="00ED318C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53472" behindDoc="1" locked="0" layoutInCell="1" allowOverlap="1" wp14:anchorId="2824E10F" wp14:editId="351B31D4">
            <wp:simplePos x="0" y="0"/>
            <wp:positionH relativeFrom="column">
              <wp:posOffset>4545330</wp:posOffset>
            </wp:positionH>
            <wp:positionV relativeFrom="paragraph">
              <wp:posOffset>9525</wp:posOffset>
            </wp:positionV>
            <wp:extent cx="18440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" name="Imagem 4" descr="Grama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ma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A8B5C" w14:textId="2D52F0BA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4124A9" w14:textId="36677B1D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2831DF" w14:textId="77777777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0E26FB" w14:textId="77777777" w:rsidR="005219FB" w:rsidRDefault="005219FB" w:rsidP="00FD21B3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9577B2" w14:textId="77777777" w:rsidR="005219FB" w:rsidRDefault="005219FB" w:rsidP="00FD21B3">
      <w:pPr>
        <w:spacing w:after="0" w:line="240" w:lineRule="auto"/>
        <w:ind w:right="-62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1DD835" w14:textId="77777777" w:rsidR="005219FB" w:rsidRDefault="005219FB" w:rsidP="00FD21B3">
      <w:pPr>
        <w:spacing w:after="0" w:line="240" w:lineRule="auto"/>
        <w:ind w:right="-62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FC3C5A" w14:textId="77777777" w:rsidR="005219FB" w:rsidRDefault="005219FB" w:rsidP="00FD21B3">
      <w:pPr>
        <w:spacing w:after="0" w:line="240" w:lineRule="auto"/>
        <w:ind w:right="-62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A40D08" w14:textId="77777777" w:rsidR="005219FB" w:rsidRDefault="005219FB" w:rsidP="00FD21B3">
      <w:pPr>
        <w:spacing w:after="0" w:line="240" w:lineRule="auto"/>
        <w:ind w:right="-624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65933D" w14:textId="25B14498" w:rsidR="00E0348C" w:rsidRPr="00E908CE" w:rsidRDefault="00B169FC" w:rsidP="00E908CE">
      <w:pPr>
        <w:spacing w:after="0" w:line="240" w:lineRule="auto"/>
        <w:ind w:right="-62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NOME:________________________</w:t>
      </w:r>
      <w:r w:rsidR="00ED318C">
        <w:rPr>
          <w:rFonts w:ascii="Times New Roman" w:eastAsia="Calibri" w:hAnsi="Times New Roman" w:cs="Times New Roman"/>
          <w:b/>
          <w:sz w:val="28"/>
          <w:szCs w:val="28"/>
        </w:rPr>
        <w:t>______ DATA:___________________</w:t>
      </w:r>
    </w:p>
    <w:p w14:paraId="03AC3024" w14:textId="77777777" w:rsidR="003E3AD0" w:rsidRDefault="003E3AD0" w:rsidP="00ED31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FBF985C" w14:textId="77777777" w:rsidR="003E3AD0" w:rsidRDefault="003E3AD0" w:rsidP="00ED31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DFF9869" w14:textId="30ECC3A3" w:rsidR="00ED038D" w:rsidRPr="00ED318C" w:rsidRDefault="00C63336" w:rsidP="00ED318C">
      <w:pPr>
        <w:spacing w:after="0" w:line="240" w:lineRule="auto"/>
        <w:jc w:val="center"/>
        <w:rPr>
          <w:rFonts w:ascii="Calibri" w:eastAsia="Calibri" w:hAnsi="Calibri" w:cs="Times New Roman"/>
          <w:sz w:val="20"/>
        </w:rPr>
      </w:pPr>
      <w:r w:rsidRPr="00ED318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LINGUAGEM ORAL E ABORDAGEM À ESCRITA</w:t>
      </w:r>
    </w:p>
    <w:p w14:paraId="0894B9BE" w14:textId="52C38D38" w:rsidR="004861A1" w:rsidRPr="00ED318C" w:rsidRDefault="00ED318C" w:rsidP="00ED318C">
      <w:pPr>
        <w:spacing w:after="0" w:line="240" w:lineRule="auto"/>
        <w:jc w:val="center"/>
        <w:rPr>
          <w:rFonts w:ascii="Calibri" w:eastAsia="Calibri" w:hAnsi="Calibri" w:cs="Times New Roman"/>
          <w:sz w:val="20"/>
        </w:rPr>
      </w:pPr>
      <w:r w:rsidRPr="00ED318C">
        <w:rPr>
          <w:rFonts w:ascii="Times New Roman" w:eastAsia="Calibri" w:hAnsi="Times New Roman" w:cs="Times New Roman"/>
          <w:b/>
          <w:sz w:val="24"/>
          <w:szCs w:val="28"/>
        </w:rPr>
        <w:t>(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3, </w:t>
      </w:r>
      <w:r w:rsidR="00ED038D" w:rsidRPr="00ED318C">
        <w:rPr>
          <w:rFonts w:ascii="Times New Roman" w:eastAsia="Calibri" w:hAnsi="Times New Roman" w:cs="Times New Roman"/>
          <w:b/>
          <w:sz w:val="24"/>
          <w:szCs w:val="28"/>
        </w:rPr>
        <w:t>4 e 5 anos)</w:t>
      </w:r>
    </w:p>
    <w:p w14:paraId="762308B7" w14:textId="1ADD4B65" w:rsidR="002456C0" w:rsidRPr="00ED318C" w:rsidRDefault="00ED318C" w:rsidP="00ED318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  <w:bookmarkStart w:id="1" w:name="_Hlk64023116"/>
      <w:r w:rsidRPr="00ED318C">
        <w:rPr>
          <w:rFonts w:ascii="Times New Roman" w:eastAsia="Calibri" w:hAnsi="Times New Roman" w:cs="Times New Roman"/>
          <w:b/>
          <w:sz w:val="24"/>
          <w:szCs w:val="28"/>
        </w:rPr>
        <w:t>Preenche a ficha de leitura da história que ouviste.</w:t>
      </w:r>
    </w:p>
    <w:p w14:paraId="52D34EA7" w14:textId="77777777" w:rsidR="00ED318C" w:rsidRPr="00ED318C" w:rsidRDefault="00ED318C" w:rsidP="00ED318C">
      <w:pPr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ED318C">
        <w:rPr>
          <w:rFonts w:ascii="Times New Roman" w:eastAsia="Calibri" w:hAnsi="Times New Roman" w:cs="Times New Roman"/>
          <w:b/>
          <w:sz w:val="28"/>
          <w:szCs w:val="32"/>
        </w:rPr>
        <w:t>PLANO NACIONAL DE LEITURA</w:t>
      </w:r>
    </w:p>
    <w:p w14:paraId="0F7D46D8" w14:textId="268B18C8" w:rsidR="00ED318C" w:rsidRPr="00ED318C" w:rsidRDefault="00ED318C" w:rsidP="00ED318C">
      <w:pPr>
        <w:rPr>
          <w:rFonts w:ascii="Times New Roman" w:eastAsia="Calibri" w:hAnsi="Times New Roman" w:cs="Times New Roman"/>
          <w:b/>
          <w:sz w:val="28"/>
          <w:szCs w:val="32"/>
        </w:rPr>
      </w:pPr>
      <w:r w:rsidRPr="00ED318C">
        <w:rPr>
          <w:rFonts w:ascii="Times New Roman" w:eastAsia="Calibri" w:hAnsi="Times New Roman" w:cs="Times New Roman"/>
          <w:b/>
          <w:sz w:val="28"/>
          <w:szCs w:val="32"/>
        </w:rPr>
        <w:t>Título da História:____________________________________</w:t>
      </w:r>
    </w:p>
    <w:p w14:paraId="54138EB4" w14:textId="77777777" w:rsidR="00ED318C" w:rsidRPr="00ED318C" w:rsidRDefault="00ED318C" w:rsidP="00ED318C">
      <w:pPr>
        <w:rPr>
          <w:rFonts w:ascii="Times New Roman" w:eastAsia="Calibri" w:hAnsi="Times New Roman" w:cs="Times New Roman"/>
          <w:b/>
          <w:sz w:val="28"/>
          <w:szCs w:val="32"/>
        </w:rPr>
      </w:pPr>
      <w:r w:rsidRPr="00ED318C">
        <w:rPr>
          <w:rFonts w:ascii="Times New Roman" w:eastAsia="Calibri" w:hAnsi="Times New Roman" w:cs="Times New Roman"/>
          <w:b/>
          <w:sz w:val="28"/>
          <w:szCs w:val="32"/>
        </w:rPr>
        <w:t>Autor:______________________________________________</w:t>
      </w:r>
    </w:p>
    <w:p w14:paraId="0D72C27F" w14:textId="744505F8" w:rsidR="00ED318C" w:rsidRPr="00ED318C" w:rsidRDefault="003E3AD0" w:rsidP="00ED318C">
      <w:pPr>
        <w:rPr>
          <w:rFonts w:ascii="Times New Roman" w:eastAsia="Calibri" w:hAnsi="Times New Roman" w:cs="Times New Roman"/>
          <w:b/>
          <w:sz w:val="28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32"/>
        </w:rPr>
        <w:t>NOME:________________________________</w:t>
      </w:r>
      <w:r w:rsidR="00ED318C" w:rsidRPr="00ED318C">
        <w:rPr>
          <w:rFonts w:ascii="Times New Roman" w:eastAsia="Calibri" w:hAnsi="Times New Roman" w:cs="Times New Roman"/>
          <w:b/>
          <w:sz w:val="28"/>
          <w:szCs w:val="32"/>
        </w:rPr>
        <w:t xml:space="preserve">Data:____/______/____________ </w:t>
      </w:r>
    </w:p>
    <w:p w14:paraId="0D567F1D" w14:textId="30548A22" w:rsidR="00ED318C" w:rsidRPr="00ED318C" w:rsidRDefault="00ED318C" w:rsidP="00ED318C">
      <w:pPr>
        <w:rPr>
          <w:rFonts w:ascii="Times New Roman" w:eastAsia="Calibri" w:hAnsi="Times New Roman" w:cs="Times New Roman"/>
          <w:b/>
          <w:sz w:val="28"/>
          <w:szCs w:val="32"/>
        </w:rPr>
      </w:pPr>
      <w:r w:rsidRPr="00ED318C">
        <w:rPr>
          <w:rFonts w:ascii="Times New Roman" w:eastAsia="Calibri" w:hAnsi="Times New Roman" w:cs="Times New Roman"/>
          <w:b/>
          <w:sz w:val="28"/>
          <w:szCs w:val="32"/>
        </w:rPr>
        <w:t>Com quem viste a história:_____________________________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D318C" w:rsidRPr="00ED318C" w14:paraId="7B48F94D" w14:textId="77777777" w:rsidTr="003B338C">
        <w:tc>
          <w:tcPr>
            <w:tcW w:w="4606" w:type="dxa"/>
            <w:shd w:val="clear" w:color="auto" w:fill="auto"/>
          </w:tcPr>
          <w:p w14:paraId="4A572858" w14:textId="4E1D72FF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31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que mais gostei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0CB38346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5DBFDCF5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248C9C9D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4161054F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42156C1C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4AE141CB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06" w:type="dxa"/>
            <w:shd w:val="clear" w:color="auto" w:fill="auto"/>
          </w:tcPr>
          <w:p w14:paraId="3EA5D77F" w14:textId="2F36385F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D31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O que menos gostei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14:paraId="3990FAD4" w14:textId="77777777" w:rsidR="00ED318C" w:rsidRPr="00ED318C" w:rsidRDefault="00ED318C" w:rsidP="00ED318C">
      <w:pPr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ED318C" w:rsidRPr="00ED318C" w14:paraId="3367569E" w14:textId="77777777" w:rsidTr="00ED318C">
        <w:trPr>
          <w:trHeight w:val="5111"/>
        </w:trPr>
        <w:tc>
          <w:tcPr>
            <w:tcW w:w="9655" w:type="dxa"/>
            <w:shd w:val="clear" w:color="auto" w:fill="auto"/>
          </w:tcPr>
          <w:p w14:paraId="09F37A99" w14:textId="1653B23D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Faz um registo da história.</w:t>
            </w:r>
          </w:p>
          <w:p w14:paraId="5CB3026B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5A709D9C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2D5B423D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2108EC76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6E643D96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14:paraId="0003F8AB" w14:textId="77777777" w:rsidR="00ED318C" w:rsidRPr="00ED318C" w:rsidRDefault="00ED318C" w:rsidP="00ED318C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</w:tbl>
    <w:p w14:paraId="4E916D47" w14:textId="77777777" w:rsidR="00E908CE" w:rsidRDefault="00E908CE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_Hlk64023856"/>
    </w:p>
    <w:p w14:paraId="0625E4B8" w14:textId="306DF6F3" w:rsidR="007178FF" w:rsidRDefault="00C63336" w:rsidP="00ED318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LINGUAGEM ORAL E ABORDAGEM À ESCRITA</w:t>
      </w:r>
    </w:p>
    <w:p w14:paraId="73A805A3" w14:textId="5E8A0180" w:rsidR="0051415A" w:rsidRPr="007178FF" w:rsidRDefault="007178FF" w:rsidP="007178F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6431A2">
        <w:rPr>
          <w:rFonts w:ascii="Times New Roman" w:eastAsia="Calibri" w:hAnsi="Times New Roman" w:cs="Times New Roman"/>
          <w:b/>
          <w:sz w:val="28"/>
          <w:szCs w:val="28"/>
        </w:rPr>
        <w:t>3,</w:t>
      </w:r>
      <w:r>
        <w:rPr>
          <w:rFonts w:ascii="Times New Roman" w:eastAsia="Calibri" w:hAnsi="Times New Roman" w:cs="Times New Roman"/>
          <w:b/>
          <w:sz w:val="28"/>
          <w:szCs w:val="28"/>
        </w:rPr>
        <w:t>4 e 5 anos)</w:t>
      </w:r>
      <w:r w:rsidR="00ED67B0">
        <w:tab/>
      </w:r>
    </w:p>
    <w:bookmarkEnd w:id="1"/>
    <w:bookmarkEnd w:id="2"/>
    <w:p w14:paraId="2ADD84D3" w14:textId="4EFB57A3" w:rsidR="007B24C4" w:rsidRPr="00D73C86" w:rsidRDefault="00E643D1" w:rsidP="0051415A">
      <w:pPr>
        <w:rPr>
          <w:rFonts w:ascii="Times New Roman" w:hAnsi="Times New Roman" w:cs="Times New Roman"/>
          <w:b/>
          <w:sz w:val="24"/>
        </w:rPr>
      </w:pPr>
      <w:r w:rsidRPr="00D73C86">
        <w:rPr>
          <w:rFonts w:ascii="Times New Roman" w:hAnsi="Times New Roman" w:cs="Times New Roman"/>
          <w:b/>
          <w:sz w:val="24"/>
        </w:rPr>
        <w:t>Reproduz as Palavra</w:t>
      </w:r>
      <w:r w:rsidR="007178FF" w:rsidRPr="00D73C86">
        <w:rPr>
          <w:rFonts w:ascii="Times New Roman" w:hAnsi="Times New Roman" w:cs="Times New Roman"/>
          <w:b/>
          <w:sz w:val="24"/>
        </w:rPr>
        <w:t>s</w:t>
      </w:r>
      <w:r w:rsidR="009E717E" w:rsidRPr="00D73C86">
        <w:rPr>
          <w:rFonts w:ascii="Times New Roman" w:hAnsi="Times New Roman" w:cs="Times New Roman"/>
          <w:b/>
          <w:sz w:val="24"/>
        </w:rPr>
        <w:t xml:space="preserve"> e desenha os animais</w:t>
      </w:r>
      <w:r w:rsidR="00ED318C">
        <w:rPr>
          <w:rFonts w:ascii="Times New Roman" w:hAnsi="Times New Roman" w:cs="Times New Roman"/>
          <w:b/>
          <w:sz w:val="24"/>
        </w:rPr>
        <w:t xml:space="preserve"> representados na História.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</w:tblGrid>
      <w:tr w:rsidR="007B24C4" w14:paraId="06C35EE2" w14:textId="77777777" w:rsidTr="006431A2">
        <w:tc>
          <w:tcPr>
            <w:tcW w:w="959" w:type="dxa"/>
          </w:tcPr>
          <w:p w14:paraId="0F3D5C29" w14:textId="6454D180" w:rsidR="007B24C4" w:rsidRPr="00D73C86" w:rsidRDefault="00BC2C13" w:rsidP="008D05D0">
            <w:pPr>
              <w:jc w:val="center"/>
              <w:rPr>
                <w:b/>
                <w:sz w:val="40"/>
                <w:szCs w:val="40"/>
              </w:rPr>
            </w:pPr>
            <w:r w:rsidRPr="00D73C86">
              <w:rPr>
                <w:b/>
                <w:sz w:val="40"/>
                <w:szCs w:val="40"/>
              </w:rPr>
              <w:t>S</w:t>
            </w:r>
          </w:p>
        </w:tc>
        <w:tc>
          <w:tcPr>
            <w:tcW w:w="992" w:type="dxa"/>
          </w:tcPr>
          <w:p w14:paraId="40054BA3" w14:textId="36A1F32C" w:rsidR="007B24C4" w:rsidRPr="00D73C86" w:rsidRDefault="007B24C4" w:rsidP="008D05D0">
            <w:pPr>
              <w:jc w:val="center"/>
              <w:rPr>
                <w:b/>
                <w:sz w:val="40"/>
                <w:szCs w:val="40"/>
              </w:rPr>
            </w:pPr>
            <w:r w:rsidRPr="00D73C86">
              <w:rPr>
                <w:b/>
                <w:sz w:val="40"/>
                <w:szCs w:val="40"/>
              </w:rPr>
              <w:t>A</w:t>
            </w:r>
          </w:p>
        </w:tc>
        <w:tc>
          <w:tcPr>
            <w:tcW w:w="992" w:type="dxa"/>
          </w:tcPr>
          <w:p w14:paraId="263395A4" w14:textId="0E66EA07" w:rsidR="007B24C4" w:rsidRPr="00D73C86" w:rsidRDefault="00BC2C13" w:rsidP="008D05D0">
            <w:pPr>
              <w:jc w:val="center"/>
              <w:rPr>
                <w:b/>
                <w:sz w:val="40"/>
                <w:szCs w:val="40"/>
              </w:rPr>
            </w:pPr>
            <w:r w:rsidRPr="00D73C86">
              <w:rPr>
                <w:b/>
                <w:sz w:val="40"/>
                <w:szCs w:val="40"/>
              </w:rPr>
              <w:t>P</w:t>
            </w:r>
          </w:p>
        </w:tc>
        <w:tc>
          <w:tcPr>
            <w:tcW w:w="993" w:type="dxa"/>
          </w:tcPr>
          <w:p w14:paraId="24007DDC" w14:textId="126F77EB" w:rsidR="007B24C4" w:rsidRPr="00D73C86" w:rsidRDefault="007B24C4" w:rsidP="008D05D0">
            <w:pPr>
              <w:jc w:val="center"/>
              <w:rPr>
                <w:b/>
                <w:sz w:val="40"/>
                <w:szCs w:val="40"/>
              </w:rPr>
            </w:pPr>
            <w:r w:rsidRPr="00D73C86">
              <w:rPr>
                <w:b/>
                <w:sz w:val="40"/>
                <w:szCs w:val="40"/>
              </w:rPr>
              <w:t>O</w:t>
            </w:r>
          </w:p>
        </w:tc>
      </w:tr>
      <w:tr w:rsidR="007B24C4" w14:paraId="325D1692" w14:textId="77777777" w:rsidTr="006431A2">
        <w:tc>
          <w:tcPr>
            <w:tcW w:w="959" w:type="dxa"/>
          </w:tcPr>
          <w:p w14:paraId="101BB482" w14:textId="77777777" w:rsidR="007B24C4" w:rsidRDefault="007B24C4" w:rsidP="008D05D0"/>
          <w:p w14:paraId="11E89FBE" w14:textId="77777777" w:rsidR="007B24C4" w:rsidRDefault="007B24C4" w:rsidP="008D05D0"/>
        </w:tc>
        <w:tc>
          <w:tcPr>
            <w:tcW w:w="992" w:type="dxa"/>
          </w:tcPr>
          <w:p w14:paraId="2444FE90" w14:textId="77777777" w:rsidR="007B24C4" w:rsidRDefault="007B24C4" w:rsidP="008D05D0"/>
        </w:tc>
        <w:tc>
          <w:tcPr>
            <w:tcW w:w="992" w:type="dxa"/>
          </w:tcPr>
          <w:p w14:paraId="05E6992E" w14:textId="77777777" w:rsidR="007B24C4" w:rsidRDefault="007B24C4" w:rsidP="008D05D0"/>
        </w:tc>
        <w:tc>
          <w:tcPr>
            <w:tcW w:w="993" w:type="dxa"/>
          </w:tcPr>
          <w:p w14:paraId="7A8F3C65" w14:textId="77777777" w:rsidR="007B24C4" w:rsidRDefault="007B24C4" w:rsidP="008D05D0"/>
        </w:tc>
      </w:tr>
      <w:tr w:rsidR="00BC2C13" w14:paraId="33A09F6E" w14:textId="77777777" w:rsidTr="006431A2">
        <w:tc>
          <w:tcPr>
            <w:tcW w:w="3936" w:type="dxa"/>
            <w:gridSpan w:val="4"/>
          </w:tcPr>
          <w:p w14:paraId="00E42807" w14:textId="5DA58B1E" w:rsidR="00BC2C13" w:rsidRDefault="00BC2C13" w:rsidP="008D05D0"/>
          <w:p w14:paraId="4BE05116" w14:textId="77777777" w:rsidR="00BC2C13" w:rsidRDefault="00BC2C13" w:rsidP="008D05D0"/>
          <w:p w14:paraId="779389D7" w14:textId="77777777" w:rsidR="00BC2C13" w:rsidRDefault="00BC2C13" w:rsidP="008D05D0"/>
          <w:p w14:paraId="721BE208" w14:textId="77777777" w:rsidR="00BC2C13" w:rsidRDefault="00BC2C13" w:rsidP="008D05D0"/>
          <w:p w14:paraId="32BB4086" w14:textId="77777777" w:rsidR="00BC2C13" w:rsidRDefault="00BC2C13" w:rsidP="008D05D0"/>
          <w:p w14:paraId="54A712A5" w14:textId="77777777" w:rsidR="00BC2C13" w:rsidRDefault="00BC2C13" w:rsidP="008D05D0"/>
          <w:p w14:paraId="28832619" w14:textId="77777777" w:rsidR="00BC2C13" w:rsidRDefault="00BC2C13" w:rsidP="008D05D0"/>
          <w:p w14:paraId="4A5964F9" w14:textId="77777777" w:rsidR="00BC2C13" w:rsidRDefault="00BC2C13" w:rsidP="008D05D0"/>
          <w:p w14:paraId="32D6D87D" w14:textId="77777777" w:rsidR="009E717E" w:rsidRDefault="009E717E" w:rsidP="008D05D0"/>
          <w:p w14:paraId="773BFE09" w14:textId="77777777" w:rsidR="009E717E" w:rsidRDefault="009E717E" w:rsidP="008D05D0"/>
          <w:p w14:paraId="538D9C2D" w14:textId="77777777" w:rsidR="009E717E" w:rsidRDefault="009E717E" w:rsidP="008D05D0"/>
          <w:p w14:paraId="628380C4" w14:textId="77777777" w:rsidR="00BC2C13" w:rsidRDefault="00BC2C13" w:rsidP="008D05D0"/>
          <w:p w14:paraId="152B27C0" w14:textId="77777777" w:rsidR="00BC2C13" w:rsidRDefault="00BC2C13" w:rsidP="008D05D0"/>
        </w:tc>
      </w:tr>
    </w:tbl>
    <w:tbl>
      <w:tblPr>
        <w:tblStyle w:val="Tabelacomgrelha"/>
        <w:tblpPr w:leftFromText="141" w:rightFromText="141" w:vertAnchor="text" w:horzAnchor="page" w:tblpX="6373" w:tblpY="-4570"/>
        <w:tblW w:w="0" w:type="auto"/>
        <w:tblLook w:val="04A0" w:firstRow="1" w:lastRow="0" w:firstColumn="1" w:lastColumn="0" w:noHBand="0" w:noVBand="1"/>
      </w:tblPr>
      <w:tblGrid>
        <w:gridCol w:w="742"/>
        <w:gridCol w:w="793"/>
        <w:gridCol w:w="721"/>
        <w:gridCol w:w="701"/>
        <w:gridCol w:w="764"/>
        <w:gridCol w:w="781"/>
      </w:tblGrid>
      <w:tr w:rsidR="00D73C86" w:rsidRPr="006431A2" w14:paraId="3A7691D3" w14:textId="77777777" w:rsidTr="00D73C86">
        <w:trPr>
          <w:trHeight w:val="631"/>
        </w:trPr>
        <w:tc>
          <w:tcPr>
            <w:tcW w:w="742" w:type="dxa"/>
          </w:tcPr>
          <w:p w14:paraId="4489F748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 w:rsidRPr="006431A2">
              <w:rPr>
                <w:sz w:val="52"/>
                <w:szCs w:val="40"/>
              </w:rPr>
              <w:t>C</w:t>
            </w:r>
          </w:p>
        </w:tc>
        <w:tc>
          <w:tcPr>
            <w:tcW w:w="793" w:type="dxa"/>
          </w:tcPr>
          <w:p w14:paraId="7BE0504E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 w:rsidRPr="006431A2">
              <w:rPr>
                <w:sz w:val="52"/>
                <w:szCs w:val="40"/>
              </w:rPr>
              <w:t>O</w:t>
            </w:r>
          </w:p>
        </w:tc>
        <w:tc>
          <w:tcPr>
            <w:tcW w:w="721" w:type="dxa"/>
          </w:tcPr>
          <w:p w14:paraId="6775C7A8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 w:rsidRPr="006431A2">
              <w:rPr>
                <w:sz w:val="52"/>
                <w:szCs w:val="40"/>
              </w:rPr>
              <w:t>E</w:t>
            </w:r>
          </w:p>
        </w:tc>
        <w:tc>
          <w:tcPr>
            <w:tcW w:w="701" w:type="dxa"/>
          </w:tcPr>
          <w:p w14:paraId="2C7953AC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 w:rsidRPr="006431A2">
              <w:rPr>
                <w:sz w:val="52"/>
                <w:szCs w:val="40"/>
              </w:rPr>
              <w:t>L</w:t>
            </w:r>
          </w:p>
        </w:tc>
        <w:tc>
          <w:tcPr>
            <w:tcW w:w="764" w:type="dxa"/>
          </w:tcPr>
          <w:p w14:paraId="458BA694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 w:rsidRPr="006431A2">
              <w:rPr>
                <w:sz w:val="52"/>
                <w:szCs w:val="40"/>
              </w:rPr>
              <w:t>H</w:t>
            </w:r>
          </w:p>
        </w:tc>
        <w:tc>
          <w:tcPr>
            <w:tcW w:w="778" w:type="dxa"/>
          </w:tcPr>
          <w:p w14:paraId="19826558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 w:rsidRPr="006431A2">
              <w:rPr>
                <w:sz w:val="52"/>
                <w:szCs w:val="40"/>
              </w:rPr>
              <w:t>O</w:t>
            </w:r>
          </w:p>
        </w:tc>
      </w:tr>
      <w:tr w:rsidR="00D73C86" w14:paraId="65996B02" w14:textId="77777777" w:rsidTr="00D73C86">
        <w:trPr>
          <w:trHeight w:val="523"/>
        </w:trPr>
        <w:tc>
          <w:tcPr>
            <w:tcW w:w="742" w:type="dxa"/>
          </w:tcPr>
          <w:p w14:paraId="71C50F9C" w14:textId="77777777" w:rsidR="00D73C86" w:rsidRDefault="00D73C86" w:rsidP="00D73C86"/>
          <w:p w14:paraId="2FF4CA36" w14:textId="77777777" w:rsidR="00D73C86" w:rsidRDefault="00D73C86" w:rsidP="00D73C86"/>
        </w:tc>
        <w:tc>
          <w:tcPr>
            <w:tcW w:w="793" w:type="dxa"/>
          </w:tcPr>
          <w:p w14:paraId="5CFE3AE1" w14:textId="77777777" w:rsidR="00D73C86" w:rsidRDefault="00D73C86" w:rsidP="00D73C86"/>
        </w:tc>
        <w:tc>
          <w:tcPr>
            <w:tcW w:w="721" w:type="dxa"/>
          </w:tcPr>
          <w:p w14:paraId="2025AB99" w14:textId="77777777" w:rsidR="00D73C86" w:rsidRDefault="00D73C86" w:rsidP="00D73C86"/>
        </w:tc>
        <w:tc>
          <w:tcPr>
            <w:tcW w:w="701" w:type="dxa"/>
          </w:tcPr>
          <w:p w14:paraId="6034C899" w14:textId="77777777" w:rsidR="00D73C86" w:rsidRDefault="00D73C86" w:rsidP="00D73C86"/>
        </w:tc>
        <w:tc>
          <w:tcPr>
            <w:tcW w:w="764" w:type="dxa"/>
          </w:tcPr>
          <w:p w14:paraId="64008260" w14:textId="77777777" w:rsidR="00D73C86" w:rsidRDefault="00D73C86" w:rsidP="00D73C86"/>
        </w:tc>
        <w:tc>
          <w:tcPr>
            <w:tcW w:w="778" w:type="dxa"/>
          </w:tcPr>
          <w:p w14:paraId="02969331" w14:textId="77777777" w:rsidR="00D73C86" w:rsidRDefault="00D73C86" w:rsidP="00D73C86"/>
        </w:tc>
      </w:tr>
      <w:tr w:rsidR="00D73C86" w14:paraId="060740F8" w14:textId="77777777" w:rsidTr="00D73C86">
        <w:trPr>
          <w:trHeight w:val="3477"/>
        </w:trPr>
        <w:tc>
          <w:tcPr>
            <w:tcW w:w="4502" w:type="dxa"/>
            <w:gridSpan w:val="6"/>
          </w:tcPr>
          <w:p w14:paraId="49AB0C03" w14:textId="77777777" w:rsidR="00D73C86" w:rsidRDefault="00D73C86" w:rsidP="00D73C86"/>
          <w:p w14:paraId="41F8A93B" w14:textId="77777777" w:rsidR="00D73C86" w:rsidRDefault="00D73C86" w:rsidP="00D73C86"/>
          <w:p w14:paraId="7B81039D" w14:textId="77777777" w:rsidR="00D73C86" w:rsidRDefault="00D73C86" w:rsidP="00D73C86"/>
          <w:p w14:paraId="1F748D4E" w14:textId="77777777" w:rsidR="00D73C86" w:rsidRDefault="00D73C86" w:rsidP="00D73C86"/>
          <w:p w14:paraId="555DB922" w14:textId="77777777" w:rsidR="00D73C86" w:rsidRDefault="00D73C86" w:rsidP="00D73C86"/>
          <w:p w14:paraId="0794385A" w14:textId="77777777" w:rsidR="00D73C86" w:rsidRDefault="00D73C86" w:rsidP="00D73C86"/>
          <w:p w14:paraId="5C4296DB" w14:textId="77777777" w:rsidR="00D73C86" w:rsidRDefault="00D73C86" w:rsidP="00D73C86"/>
          <w:p w14:paraId="01A23850" w14:textId="77777777" w:rsidR="00D73C86" w:rsidRDefault="00D73C86" w:rsidP="00D73C86"/>
          <w:p w14:paraId="475705FE" w14:textId="77777777" w:rsidR="00D73C86" w:rsidRDefault="00D73C86" w:rsidP="00D73C86"/>
          <w:p w14:paraId="708DAC33" w14:textId="77777777" w:rsidR="00D73C86" w:rsidRDefault="00D73C86" w:rsidP="00D73C86"/>
          <w:p w14:paraId="06141E69" w14:textId="77777777" w:rsidR="00D73C86" w:rsidRDefault="00D73C86" w:rsidP="00D73C86"/>
          <w:p w14:paraId="4CDF5B9D" w14:textId="77777777" w:rsidR="00D73C86" w:rsidRDefault="00D73C86" w:rsidP="00D73C86"/>
          <w:p w14:paraId="2FCA7C17" w14:textId="77777777" w:rsidR="00D73C86" w:rsidRDefault="00D73C86" w:rsidP="00D73C86"/>
        </w:tc>
      </w:tr>
    </w:tbl>
    <w:tbl>
      <w:tblPr>
        <w:tblStyle w:val="Tabelacomgrelha"/>
        <w:tblpPr w:leftFromText="141" w:rightFromText="141" w:vertAnchor="text" w:horzAnchor="margin" w:tblpY="388"/>
        <w:tblW w:w="0" w:type="auto"/>
        <w:tblLook w:val="04A0" w:firstRow="1" w:lastRow="0" w:firstColumn="1" w:lastColumn="0" w:noHBand="0" w:noVBand="1"/>
      </w:tblPr>
      <w:tblGrid>
        <w:gridCol w:w="926"/>
        <w:gridCol w:w="989"/>
        <w:gridCol w:w="899"/>
        <w:gridCol w:w="875"/>
        <w:gridCol w:w="958"/>
      </w:tblGrid>
      <w:tr w:rsidR="00D73C86" w:rsidRPr="006431A2" w14:paraId="2771BD7D" w14:textId="77777777" w:rsidTr="00D73C86">
        <w:trPr>
          <w:trHeight w:val="832"/>
        </w:trPr>
        <w:tc>
          <w:tcPr>
            <w:tcW w:w="926" w:type="dxa"/>
          </w:tcPr>
          <w:p w14:paraId="6BA85CF3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>
              <w:rPr>
                <w:sz w:val="52"/>
                <w:szCs w:val="40"/>
              </w:rPr>
              <w:t>P</w:t>
            </w:r>
          </w:p>
        </w:tc>
        <w:tc>
          <w:tcPr>
            <w:tcW w:w="989" w:type="dxa"/>
          </w:tcPr>
          <w:p w14:paraId="3502D68E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>
              <w:rPr>
                <w:sz w:val="52"/>
                <w:szCs w:val="40"/>
              </w:rPr>
              <w:t>O</w:t>
            </w:r>
          </w:p>
        </w:tc>
        <w:tc>
          <w:tcPr>
            <w:tcW w:w="899" w:type="dxa"/>
          </w:tcPr>
          <w:p w14:paraId="48EDDE3A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>
              <w:rPr>
                <w:sz w:val="52"/>
                <w:szCs w:val="40"/>
              </w:rPr>
              <w:t>R</w:t>
            </w:r>
          </w:p>
        </w:tc>
        <w:tc>
          <w:tcPr>
            <w:tcW w:w="875" w:type="dxa"/>
          </w:tcPr>
          <w:p w14:paraId="68732C56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>
              <w:rPr>
                <w:sz w:val="52"/>
                <w:szCs w:val="40"/>
              </w:rPr>
              <w:t>C</w:t>
            </w:r>
          </w:p>
        </w:tc>
        <w:tc>
          <w:tcPr>
            <w:tcW w:w="958" w:type="dxa"/>
          </w:tcPr>
          <w:p w14:paraId="2578D435" w14:textId="77777777" w:rsidR="00D73C86" w:rsidRPr="006431A2" w:rsidRDefault="00D73C86" w:rsidP="00D73C86">
            <w:pPr>
              <w:jc w:val="center"/>
              <w:rPr>
                <w:sz w:val="52"/>
                <w:szCs w:val="40"/>
              </w:rPr>
            </w:pPr>
            <w:r>
              <w:rPr>
                <w:sz w:val="52"/>
                <w:szCs w:val="40"/>
              </w:rPr>
              <w:t>O</w:t>
            </w:r>
          </w:p>
        </w:tc>
      </w:tr>
      <w:tr w:rsidR="00D73C86" w14:paraId="31CAD572" w14:textId="77777777" w:rsidTr="00D73C86">
        <w:trPr>
          <w:trHeight w:val="690"/>
        </w:trPr>
        <w:tc>
          <w:tcPr>
            <w:tcW w:w="926" w:type="dxa"/>
          </w:tcPr>
          <w:p w14:paraId="517F1BC8" w14:textId="77777777" w:rsidR="00D73C86" w:rsidRDefault="00D73C86" w:rsidP="00D73C86"/>
          <w:p w14:paraId="1459AA6A" w14:textId="77777777" w:rsidR="00D73C86" w:rsidRDefault="00D73C86" w:rsidP="00D73C86"/>
        </w:tc>
        <w:tc>
          <w:tcPr>
            <w:tcW w:w="989" w:type="dxa"/>
          </w:tcPr>
          <w:p w14:paraId="4EEB676B" w14:textId="77777777" w:rsidR="00D73C86" w:rsidRDefault="00D73C86" w:rsidP="00D73C86"/>
        </w:tc>
        <w:tc>
          <w:tcPr>
            <w:tcW w:w="899" w:type="dxa"/>
          </w:tcPr>
          <w:p w14:paraId="37EB5594" w14:textId="77777777" w:rsidR="00D73C86" w:rsidRDefault="00D73C86" w:rsidP="00D73C86"/>
        </w:tc>
        <w:tc>
          <w:tcPr>
            <w:tcW w:w="875" w:type="dxa"/>
          </w:tcPr>
          <w:p w14:paraId="5A3EE335" w14:textId="77777777" w:rsidR="00D73C86" w:rsidRDefault="00D73C86" w:rsidP="00D73C86"/>
        </w:tc>
        <w:tc>
          <w:tcPr>
            <w:tcW w:w="958" w:type="dxa"/>
          </w:tcPr>
          <w:p w14:paraId="399F5D4B" w14:textId="77777777" w:rsidR="00D73C86" w:rsidRDefault="00D73C86" w:rsidP="00D73C86"/>
        </w:tc>
      </w:tr>
      <w:tr w:rsidR="00D73C86" w14:paraId="52670652" w14:textId="77777777" w:rsidTr="00D73C86">
        <w:trPr>
          <w:trHeight w:val="4153"/>
        </w:trPr>
        <w:tc>
          <w:tcPr>
            <w:tcW w:w="4647" w:type="dxa"/>
            <w:gridSpan w:val="5"/>
          </w:tcPr>
          <w:p w14:paraId="4D6B5007" w14:textId="77777777" w:rsidR="00D73C86" w:rsidRDefault="00D73C86" w:rsidP="00D73C86"/>
          <w:p w14:paraId="28E9FFAD" w14:textId="77777777" w:rsidR="00D73C86" w:rsidRDefault="00D73C86" w:rsidP="00D73C86"/>
          <w:p w14:paraId="34024F3D" w14:textId="77777777" w:rsidR="00D73C86" w:rsidRDefault="00D73C86" w:rsidP="00D73C86"/>
          <w:p w14:paraId="57A6A443" w14:textId="77777777" w:rsidR="00D73C86" w:rsidRDefault="00D73C86" w:rsidP="00D73C86"/>
          <w:p w14:paraId="2EF874A9" w14:textId="77777777" w:rsidR="00D73C86" w:rsidRDefault="00D73C86" w:rsidP="00D73C86"/>
          <w:p w14:paraId="0CA03477" w14:textId="77777777" w:rsidR="00D73C86" w:rsidRDefault="00D73C86" w:rsidP="00D73C86"/>
          <w:p w14:paraId="79096E20" w14:textId="77777777" w:rsidR="00D73C86" w:rsidRDefault="00D73C86" w:rsidP="00D73C86"/>
          <w:p w14:paraId="79D2CAF7" w14:textId="77777777" w:rsidR="00D73C86" w:rsidRDefault="00D73C86" w:rsidP="00D73C86"/>
          <w:p w14:paraId="26C163FD" w14:textId="77777777" w:rsidR="00D73C86" w:rsidRDefault="00D73C86" w:rsidP="00D73C86"/>
          <w:p w14:paraId="642596EE" w14:textId="77777777" w:rsidR="00D73C86" w:rsidRDefault="00D73C86" w:rsidP="00D73C86"/>
          <w:p w14:paraId="111C273E" w14:textId="77777777" w:rsidR="00D73C86" w:rsidRDefault="00D73C86" w:rsidP="00D73C86"/>
          <w:p w14:paraId="001A35E4" w14:textId="77777777" w:rsidR="00D73C86" w:rsidRDefault="00D73C86" w:rsidP="00D73C86"/>
          <w:p w14:paraId="0892206E" w14:textId="77777777" w:rsidR="00D73C86" w:rsidRDefault="00D73C86" w:rsidP="00D73C86"/>
          <w:p w14:paraId="68F2E311" w14:textId="77777777" w:rsidR="00D73C86" w:rsidRDefault="00D73C86" w:rsidP="00D73C86"/>
          <w:p w14:paraId="48FDF9DA" w14:textId="77777777" w:rsidR="00D73C86" w:rsidRDefault="00D73C86" w:rsidP="00D73C86"/>
        </w:tc>
      </w:tr>
    </w:tbl>
    <w:tbl>
      <w:tblPr>
        <w:tblStyle w:val="Tabelacomgrelha"/>
        <w:tblpPr w:leftFromText="141" w:rightFromText="141" w:vertAnchor="page" w:horzAnchor="margin" w:tblpXSpec="right" w:tblpY="8461"/>
        <w:tblW w:w="0" w:type="auto"/>
        <w:tblLook w:val="04A0" w:firstRow="1" w:lastRow="0" w:firstColumn="1" w:lastColumn="0" w:noHBand="0" w:noVBand="1"/>
      </w:tblPr>
      <w:tblGrid>
        <w:gridCol w:w="1140"/>
        <w:gridCol w:w="1179"/>
        <w:gridCol w:w="1179"/>
        <w:gridCol w:w="1181"/>
      </w:tblGrid>
      <w:tr w:rsidR="00ED318C" w14:paraId="1A26FB40" w14:textId="77777777" w:rsidTr="00ED318C">
        <w:trPr>
          <w:trHeight w:val="477"/>
        </w:trPr>
        <w:tc>
          <w:tcPr>
            <w:tcW w:w="1140" w:type="dxa"/>
          </w:tcPr>
          <w:p w14:paraId="583D8D58" w14:textId="77777777" w:rsidR="00ED318C" w:rsidRPr="00D73C86" w:rsidRDefault="00ED318C" w:rsidP="00ED318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</w:t>
            </w:r>
          </w:p>
        </w:tc>
        <w:tc>
          <w:tcPr>
            <w:tcW w:w="1179" w:type="dxa"/>
          </w:tcPr>
          <w:p w14:paraId="4C645E02" w14:textId="77777777" w:rsidR="00ED318C" w:rsidRPr="00D73C86" w:rsidRDefault="00ED318C" w:rsidP="00ED318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</w:t>
            </w:r>
          </w:p>
        </w:tc>
        <w:tc>
          <w:tcPr>
            <w:tcW w:w="1179" w:type="dxa"/>
          </w:tcPr>
          <w:p w14:paraId="417741ED" w14:textId="77777777" w:rsidR="00ED318C" w:rsidRPr="00D73C86" w:rsidRDefault="00ED318C" w:rsidP="00ED318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</w:t>
            </w:r>
          </w:p>
        </w:tc>
        <w:tc>
          <w:tcPr>
            <w:tcW w:w="1181" w:type="dxa"/>
          </w:tcPr>
          <w:p w14:paraId="1728FAB7" w14:textId="77777777" w:rsidR="00ED318C" w:rsidRPr="00D73C86" w:rsidRDefault="00ED318C" w:rsidP="00ED318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</w:t>
            </w:r>
          </w:p>
        </w:tc>
      </w:tr>
      <w:tr w:rsidR="00ED318C" w14:paraId="6C8DCC52" w14:textId="77777777" w:rsidTr="00ED318C">
        <w:trPr>
          <w:trHeight w:val="512"/>
        </w:trPr>
        <w:tc>
          <w:tcPr>
            <w:tcW w:w="1140" w:type="dxa"/>
          </w:tcPr>
          <w:p w14:paraId="648185A3" w14:textId="77777777" w:rsidR="00ED318C" w:rsidRDefault="00ED318C" w:rsidP="00ED318C"/>
          <w:p w14:paraId="57F0B1AE" w14:textId="77777777" w:rsidR="00ED318C" w:rsidRDefault="00ED318C" w:rsidP="00ED318C"/>
        </w:tc>
        <w:tc>
          <w:tcPr>
            <w:tcW w:w="1179" w:type="dxa"/>
          </w:tcPr>
          <w:p w14:paraId="47DD3687" w14:textId="77777777" w:rsidR="00ED318C" w:rsidRDefault="00ED318C" w:rsidP="00ED318C"/>
        </w:tc>
        <w:tc>
          <w:tcPr>
            <w:tcW w:w="1179" w:type="dxa"/>
          </w:tcPr>
          <w:p w14:paraId="0C81BC7A" w14:textId="77777777" w:rsidR="00ED318C" w:rsidRDefault="00ED318C" w:rsidP="00ED318C"/>
        </w:tc>
        <w:tc>
          <w:tcPr>
            <w:tcW w:w="1181" w:type="dxa"/>
          </w:tcPr>
          <w:p w14:paraId="68284938" w14:textId="77777777" w:rsidR="00ED318C" w:rsidRDefault="00ED318C" w:rsidP="00ED318C"/>
        </w:tc>
      </w:tr>
      <w:tr w:rsidR="00ED318C" w14:paraId="667AD95A" w14:textId="77777777" w:rsidTr="00ED318C">
        <w:trPr>
          <w:trHeight w:val="4182"/>
        </w:trPr>
        <w:tc>
          <w:tcPr>
            <w:tcW w:w="4679" w:type="dxa"/>
            <w:gridSpan w:val="4"/>
          </w:tcPr>
          <w:p w14:paraId="16E463F9" w14:textId="77777777" w:rsidR="00ED318C" w:rsidRDefault="00ED318C" w:rsidP="00ED318C"/>
          <w:p w14:paraId="52DBF670" w14:textId="77777777" w:rsidR="00ED318C" w:rsidRDefault="00ED318C" w:rsidP="00ED318C"/>
          <w:p w14:paraId="5B89FC41" w14:textId="77777777" w:rsidR="00ED318C" w:rsidRDefault="00ED318C" w:rsidP="00ED318C"/>
          <w:p w14:paraId="579F3416" w14:textId="77777777" w:rsidR="00ED318C" w:rsidRDefault="00ED318C" w:rsidP="00ED318C"/>
          <w:p w14:paraId="119E0E1B" w14:textId="77777777" w:rsidR="00ED318C" w:rsidRDefault="00ED318C" w:rsidP="00ED318C"/>
          <w:p w14:paraId="778FDAAD" w14:textId="77777777" w:rsidR="00ED318C" w:rsidRDefault="00ED318C" w:rsidP="00ED318C"/>
          <w:p w14:paraId="64C519E1" w14:textId="77777777" w:rsidR="00ED318C" w:rsidRDefault="00ED318C" w:rsidP="00ED318C"/>
          <w:p w14:paraId="787EB077" w14:textId="77777777" w:rsidR="00ED318C" w:rsidRDefault="00ED318C" w:rsidP="00ED318C"/>
          <w:p w14:paraId="2F44BC5E" w14:textId="77777777" w:rsidR="00ED318C" w:rsidRDefault="00ED318C" w:rsidP="00ED318C"/>
          <w:p w14:paraId="7AFB34CB" w14:textId="77777777" w:rsidR="00ED318C" w:rsidRDefault="00ED318C" w:rsidP="00ED318C"/>
          <w:p w14:paraId="12253700" w14:textId="77777777" w:rsidR="00ED318C" w:rsidRDefault="00ED318C" w:rsidP="00ED318C"/>
          <w:p w14:paraId="38BBBA2A" w14:textId="77777777" w:rsidR="00ED318C" w:rsidRDefault="00ED318C" w:rsidP="00ED318C"/>
          <w:p w14:paraId="14E1BBD2" w14:textId="77777777" w:rsidR="00ED318C" w:rsidRDefault="00ED318C" w:rsidP="00ED318C"/>
          <w:p w14:paraId="32EF239C" w14:textId="77777777" w:rsidR="00ED318C" w:rsidRDefault="00ED318C" w:rsidP="00ED318C"/>
          <w:p w14:paraId="1B35D39E" w14:textId="77777777" w:rsidR="00ED318C" w:rsidRDefault="00ED318C" w:rsidP="00ED318C"/>
          <w:p w14:paraId="7B0413DC" w14:textId="77777777" w:rsidR="00ED318C" w:rsidRDefault="00ED318C" w:rsidP="00ED318C"/>
        </w:tc>
      </w:tr>
    </w:tbl>
    <w:p w14:paraId="3432C564" w14:textId="77777777" w:rsidR="007B24C4" w:rsidRPr="007178FF" w:rsidRDefault="007B24C4" w:rsidP="0051415A">
      <w:pPr>
        <w:rPr>
          <w:rFonts w:ascii="Times New Roman" w:hAnsi="Times New Roman" w:cs="Times New Roman"/>
        </w:rPr>
      </w:pPr>
    </w:p>
    <w:p w14:paraId="73A805A5" w14:textId="08B87FE7" w:rsidR="0051415A" w:rsidRDefault="0051415A" w:rsidP="0051415A"/>
    <w:p w14:paraId="1D520940" w14:textId="2FF705D4" w:rsidR="0023753F" w:rsidRDefault="0023753F" w:rsidP="00D73C86">
      <w:pPr>
        <w:spacing w:after="0" w:line="240" w:lineRule="auto"/>
        <w:rPr>
          <w:b/>
          <w:bCs/>
          <w:sz w:val="28"/>
          <w:szCs w:val="28"/>
        </w:rPr>
      </w:pPr>
    </w:p>
    <w:p w14:paraId="602595DE" w14:textId="35285594" w:rsidR="005219FB" w:rsidRDefault="00ED038D" w:rsidP="00D30C6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NOME:___________________________ DATA:_______________________</w:t>
      </w:r>
    </w:p>
    <w:p w14:paraId="1CF34B8E" w14:textId="77777777" w:rsidR="005219FB" w:rsidRDefault="005219FB" w:rsidP="00E908CE">
      <w:pPr>
        <w:spacing w:after="0" w:line="240" w:lineRule="auto"/>
        <w:rPr>
          <w:b/>
          <w:bCs/>
          <w:sz w:val="28"/>
          <w:szCs w:val="28"/>
        </w:rPr>
      </w:pPr>
    </w:p>
    <w:p w14:paraId="7C037AD3" w14:textId="77777777" w:rsidR="00E908CE" w:rsidRDefault="00E908CE" w:rsidP="00E908C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LINGUAGEM ORAL E ABORDAGEM À ESCRITA</w:t>
      </w:r>
    </w:p>
    <w:p w14:paraId="2C8BDF53" w14:textId="77777777" w:rsidR="00E908CE" w:rsidRPr="007178FF" w:rsidRDefault="00E908CE" w:rsidP="00E908C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(3,4 e 5 anos)</w:t>
      </w:r>
      <w:r>
        <w:tab/>
      </w:r>
    </w:p>
    <w:p w14:paraId="3CA63B43" w14:textId="77777777" w:rsidR="005219FB" w:rsidRDefault="005219FB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26C7461" w14:textId="7ACB5C9B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Vamos procurar letras nas revistas </w:t>
      </w:r>
    </w:p>
    <w:p w14:paraId="35B97ACA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7A87126" w14:textId="6A6D365C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74"/>
        <w:gridCol w:w="6555"/>
      </w:tblGrid>
      <w:tr w:rsidR="00E908CE" w14:paraId="636CA1C7" w14:textId="77777777" w:rsidTr="00E908CE">
        <w:tc>
          <w:tcPr>
            <w:tcW w:w="3085" w:type="dxa"/>
          </w:tcPr>
          <w:p w14:paraId="4EE24EAB" w14:textId="55CDE83B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Palavras </w:t>
            </w:r>
          </w:p>
        </w:tc>
        <w:tc>
          <w:tcPr>
            <w:tcW w:w="6694" w:type="dxa"/>
          </w:tcPr>
          <w:p w14:paraId="5AF0D01C" w14:textId="42E5C38E" w:rsidR="00E908CE" w:rsidRDefault="00E908CE" w:rsidP="00E908C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Cola as letras que fazem parte das palavras.</w:t>
            </w:r>
          </w:p>
        </w:tc>
      </w:tr>
      <w:tr w:rsidR="00E908CE" w14:paraId="599BBF45" w14:textId="77777777" w:rsidTr="00E908CE">
        <w:tc>
          <w:tcPr>
            <w:tcW w:w="3085" w:type="dxa"/>
          </w:tcPr>
          <w:p w14:paraId="598746CD" w14:textId="038BE7A5" w:rsidR="00E908CE" w:rsidRPr="007077BD" w:rsidRDefault="00E908CE" w:rsidP="00E908CE">
            <w:pPr>
              <w:rPr>
                <w:b/>
                <w:bCs/>
                <w:sz w:val="48"/>
                <w:szCs w:val="28"/>
              </w:rPr>
            </w:pPr>
            <w:r w:rsidRPr="007077BD">
              <w:rPr>
                <w:b/>
                <w:bCs/>
                <w:sz w:val="48"/>
                <w:szCs w:val="28"/>
              </w:rPr>
              <w:t>SAPO</w:t>
            </w:r>
          </w:p>
        </w:tc>
        <w:tc>
          <w:tcPr>
            <w:tcW w:w="6694" w:type="dxa"/>
          </w:tcPr>
          <w:p w14:paraId="7AA56609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6486646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6ACA9CE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5B41BD0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908CE" w14:paraId="16FD806F" w14:textId="77777777" w:rsidTr="00E908CE">
        <w:tc>
          <w:tcPr>
            <w:tcW w:w="3085" w:type="dxa"/>
          </w:tcPr>
          <w:p w14:paraId="4705A98F" w14:textId="29425C3D" w:rsidR="00E908CE" w:rsidRPr="007077BD" w:rsidRDefault="00E908CE" w:rsidP="00E908CE">
            <w:pPr>
              <w:rPr>
                <w:b/>
                <w:bCs/>
                <w:sz w:val="48"/>
                <w:szCs w:val="28"/>
              </w:rPr>
            </w:pPr>
            <w:r w:rsidRPr="007077BD">
              <w:rPr>
                <w:b/>
                <w:bCs/>
                <w:sz w:val="48"/>
                <w:szCs w:val="28"/>
              </w:rPr>
              <w:t>PATA</w:t>
            </w:r>
          </w:p>
        </w:tc>
        <w:tc>
          <w:tcPr>
            <w:tcW w:w="6694" w:type="dxa"/>
          </w:tcPr>
          <w:p w14:paraId="128860C7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4F56180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8FB3BA6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F46B794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908CE" w14:paraId="6145CABF" w14:textId="77777777" w:rsidTr="00E908CE">
        <w:tc>
          <w:tcPr>
            <w:tcW w:w="3085" w:type="dxa"/>
          </w:tcPr>
          <w:p w14:paraId="1634E9BC" w14:textId="71D96BF2" w:rsidR="00E908CE" w:rsidRPr="007077BD" w:rsidRDefault="00E908CE" w:rsidP="00E908CE">
            <w:pPr>
              <w:rPr>
                <w:b/>
                <w:bCs/>
                <w:sz w:val="48"/>
                <w:szCs w:val="28"/>
              </w:rPr>
            </w:pPr>
            <w:r w:rsidRPr="007077BD">
              <w:rPr>
                <w:b/>
                <w:bCs/>
                <w:sz w:val="48"/>
                <w:szCs w:val="28"/>
              </w:rPr>
              <w:t>PORCO</w:t>
            </w:r>
          </w:p>
        </w:tc>
        <w:tc>
          <w:tcPr>
            <w:tcW w:w="6694" w:type="dxa"/>
          </w:tcPr>
          <w:p w14:paraId="24AA2F9D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FF151C8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92C13CA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6F788BF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908CE" w14:paraId="51DFF4E7" w14:textId="77777777" w:rsidTr="00E908CE">
        <w:tc>
          <w:tcPr>
            <w:tcW w:w="3085" w:type="dxa"/>
          </w:tcPr>
          <w:p w14:paraId="4D7FE68A" w14:textId="3D0F104F" w:rsidR="00E908CE" w:rsidRPr="007077BD" w:rsidRDefault="00E908CE" w:rsidP="00E908CE">
            <w:pPr>
              <w:rPr>
                <w:b/>
                <w:bCs/>
                <w:sz w:val="48"/>
                <w:szCs w:val="28"/>
              </w:rPr>
            </w:pPr>
            <w:r w:rsidRPr="007077BD">
              <w:rPr>
                <w:b/>
                <w:bCs/>
                <w:sz w:val="48"/>
                <w:szCs w:val="28"/>
              </w:rPr>
              <w:t>COELHO</w:t>
            </w:r>
          </w:p>
        </w:tc>
        <w:tc>
          <w:tcPr>
            <w:tcW w:w="6694" w:type="dxa"/>
          </w:tcPr>
          <w:p w14:paraId="57DB44E4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1EEB380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B0006F9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EBC1E37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908CE" w14:paraId="7175F892" w14:textId="77777777" w:rsidTr="00E908CE">
        <w:tc>
          <w:tcPr>
            <w:tcW w:w="3085" w:type="dxa"/>
          </w:tcPr>
          <w:p w14:paraId="17C3225A" w14:textId="05F18809" w:rsidR="00E908CE" w:rsidRPr="007077BD" w:rsidRDefault="00E908CE" w:rsidP="00E908CE">
            <w:pPr>
              <w:rPr>
                <w:b/>
                <w:bCs/>
                <w:sz w:val="48"/>
                <w:szCs w:val="28"/>
              </w:rPr>
            </w:pPr>
            <w:r w:rsidRPr="007077BD">
              <w:rPr>
                <w:b/>
                <w:bCs/>
                <w:sz w:val="48"/>
                <w:szCs w:val="28"/>
              </w:rPr>
              <w:t>INVERNO</w:t>
            </w:r>
          </w:p>
        </w:tc>
        <w:tc>
          <w:tcPr>
            <w:tcW w:w="6694" w:type="dxa"/>
          </w:tcPr>
          <w:p w14:paraId="0D68F2B8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E343FAF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B184915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409A7C5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908CE" w14:paraId="68136F68" w14:textId="77777777" w:rsidTr="00E908CE">
        <w:tc>
          <w:tcPr>
            <w:tcW w:w="3085" w:type="dxa"/>
          </w:tcPr>
          <w:p w14:paraId="53DDE292" w14:textId="4CA5C52B" w:rsidR="00E908CE" w:rsidRPr="007077BD" w:rsidRDefault="00E908CE" w:rsidP="00E908CE">
            <w:pPr>
              <w:rPr>
                <w:b/>
                <w:bCs/>
                <w:sz w:val="48"/>
                <w:szCs w:val="28"/>
              </w:rPr>
            </w:pPr>
            <w:r w:rsidRPr="007077BD">
              <w:rPr>
                <w:b/>
                <w:bCs/>
                <w:sz w:val="48"/>
                <w:szCs w:val="28"/>
              </w:rPr>
              <w:t>PRIMAVERA</w:t>
            </w:r>
          </w:p>
        </w:tc>
        <w:tc>
          <w:tcPr>
            <w:tcW w:w="6694" w:type="dxa"/>
          </w:tcPr>
          <w:p w14:paraId="057BD0F4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A0BD2D7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DB8A789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249E644" w14:textId="77777777" w:rsidR="00E908CE" w:rsidRDefault="00E908CE" w:rsidP="002375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3C1A2252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4098983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7CED1DBC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F9AA983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B65D5F0" w14:textId="3C694104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</w:t>
      </w:r>
      <w:r w:rsidR="007077BD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:______________________ DATA:_________________</w:t>
      </w:r>
    </w:p>
    <w:p w14:paraId="6CCD3FBC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913108D" w14:textId="77777777" w:rsidR="00E908CE" w:rsidRDefault="00E908CE" w:rsidP="0023753F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EE4D672" w14:textId="77777777" w:rsidR="00E908CE" w:rsidRDefault="00E908CE" w:rsidP="007077BD">
      <w:pPr>
        <w:spacing w:after="0" w:line="240" w:lineRule="auto"/>
        <w:rPr>
          <w:b/>
          <w:bCs/>
          <w:sz w:val="28"/>
          <w:szCs w:val="28"/>
        </w:rPr>
      </w:pPr>
    </w:p>
    <w:p w14:paraId="29167134" w14:textId="53CBA718" w:rsid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774AC85F" w14:textId="25F4B196" w:rsidR="007178FF" w:rsidRP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="007077BD">
        <w:rPr>
          <w:b/>
          <w:bCs/>
          <w:sz w:val="28"/>
          <w:szCs w:val="28"/>
        </w:rPr>
        <w:t xml:space="preserve">3, </w:t>
      </w:r>
      <w:r>
        <w:rPr>
          <w:b/>
          <w:bCs/>
          <w:sz w:val="28"/>
          <w:szCs w:val="28"/>
        </w:rPr>
        <w:t>4 e 5 anos)</w:t>
      </w:r>
    </w:p>
    <w:p w14:paraId="7DCE1FFF" w14:textId="77777777" w:rsidR="003E3AD0" w:rsidRDefault="00D30C64" w:rsidP="003E3AD0">
      <w:pPr>
        <w:spacing w:after="0" w:line="240" w:lineRule="auto"/>
      </w:pPr>
      <w:r>
        <w:t xml:space="preserve">Identifique os opostos. </w:t>
      </w:r>
    </w:p>
    <w:p w14:paraId="36859F29" w14:textId="67AE6B00" w:rsidR="004861A1" w:rsidRDefault="00D30C64" w:rsidP="003E3AD0">
      <w:pPr>
        <w:spacing w:after="0" w:line="240" w:lineRule="auto"/>
      </w:pPr>
      <w:r>
        <w:t>Pinte o maior e o meno</w:t>
      </w:r>
      <w:r w:rsidR="005A3618">
        <w:t>r</w:t>
      </w:r>
      <w:r>
        <w:t xml:space="preserve"> em cada sequência</w:t>
      </w:r>
    </w:p>
    <w:p w14:paraId="2C351C04" w14:textId="064549CF" w:rsidR="00D30C64" w:rsidRDefault="003E3AD0" w:rsidP="0051415A">
      <w:r>
        <w:rPr>
          <w:noProof/>
          <w:lang w:eastAsia="pt-PT"/>
        </w:rPr>
        <w:drawing>
          <wp:anchor distT="0" distB="0" distL="114300" distR="114300" simplePos="0" relativeHeight="251766784" behindDoc="1" locked="0" layoutInCell="1" allowOverlap="1" wp14:anchorId="05E272DF" wp14:editId="2C8E656B">
            <wp:simplePos x="0" y="0"/>
            <wp:positionH relativeFrom="column">
              <wp:posOffset>-361950</wp:posOffset>
            </wp:positionH>
            <wp:positionV relativeFrom="paragraph">
              <wp:posOffset>113665</wp:posOffset>
            </wp:positionV>
            <wp:extent cx="3627120" cy="3787140"/>
            <wp:effectExtent l="0" t="0" r="0" b="3810"/>
            <wp:wrapTight wrapText="bothSides">
              <wp:wrapPolygon edited="0">
                <wp:start x="0" y="0"/>
                <wp:lineTo x="0" y="21513"/>
                <wp:lineTo x="21441" y="21513"/>
                <wp:lineTo x="21441" y="0"/>
                <wp:lineTo x="0" y="0"/>
              </wp:wrapPolygon>
            </wp:wrapTight>
            <wp:docPr id="3" name="Imagem 3" descr="https://i.pinimg.com/564x/0f/6c/6f/0f6c6f54ba2cf45b4fd73b93f657b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f/6c/6f/0f6c6f54ba2cf45b4fd73b93f657bb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" t="5329" r="-710" b="6394"/>
                    <a:stretch/>
                  </pic:blipFill>
                  <pic:spPr bwMode="auto">
                    <a:xfrm>
                      <a:off x="0" y="0"/>
                      <a:ext cx="36271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3A2">
        <w:rPr>
          <w:noProof/>
          <w:lang w:eastAsia="pt-PT"/>
        </w:rPr>
        <w:drawing>
          <wp:anchor distT="0" distB="0" distL="114300" distR="114300" simplePos="0" relativeHeight="251621376" behindDoc="1" locked="0" layoutInCell="1" allowOverlap="1" wp14:anchorId="5D9D6B58" wp14:editId="4D69343B">
            <wp:simplePos x="0" y="0"/>
            <wp:positionH relativeFrom="column">
              <wp:posOffset>3547110</wp:posOffset>
            </wp:positionH>
            <wp:positionV relativeFrom="paragraph">
              <wp:posOffset>231775</wp:posOffset>
            </wp:positionV>
            <wp:extent cx="2857500" cy="3398520"/>
            <wp:effectExtent l="0" t="0" r="0" b="0"/>
            <wp:wrapTight wrapText="bothSides">
              <wp:wrapPolygon edited="0">
                <wp:start x="0" y="0"/>
                <wp:lineTo x="0" y="21430"/>
                <wp:lineTo x="21456" y="21430"/>
                <wp:lineTo x="21456" y="0"/>
                <wp:lineTo x="0" y="0"/>
              </wp:wrapPolygon>
            </wp:wrapTight>
            <wp:docPr id="5" name="Imagem 5" descr="http://1.bp.blogspot.com/-p7zSuevEb3w/UTyuhgn6UlI/AAAAAAAADgg/emblnVSMxSQ/s400/ATIVIDA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p7zSuevEb3w/UTyuhgn6UlI/AAAAAAAADgg/emblnVSMxSQ/s400/ATIVIDADE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0" b="3400"/>
                    <a:stretch/>
                  </pic:blipFill>
                  <pic:spPr bwMode="auto">
                    <a:xfrm>
                      <a:off x="0" y="0"/>
                      <a:ext cx="2857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elha"/>
        <w:tblW w:w="10992" w:type="dxa"/>
        <w:tblInd w:w="-677" w:type="dxa"/>
        <w:tblLook w:val="04A0" w:firstRow="1" w:lastRow="0" w:firstColumn="1" w:lastColumn="0" w:noHBand="0" w:noVBand="1"/>
      </w:tblPr>
      <w:tblGrid>
        <w:gridCol w:w="5376"/>
        <w:gridCol w:w="5616"/>
      </w:tblGrid>
      <w:tr w:rsidR="007E43A2" w14:paraId="7108FEA6" w14:textId="77777777" w:rsidTr="007E43A2">
        <w:tc>
          <w:tcPr>
            <w:tcW w:w="5376" w:type="dxa"/>
          </w:tcPr>
          <w:p w14:paraId="694E0F74" w14:textId="77777777" w:rsidR="007E43A2" w:rsidRDefault="007E43A2" w:rsidP="007E43A2"/>
          <w:p w14:paraId="42471AA4" w14:textId="27BBCFD9" w:rsidR="007E43A2" w:rsidRDefault="007E43A2" w:rsidP="007E43A2">
            <w:r>
              <w:t xml:space="preserve">Pinte o Gatinho que se encontra mais longe da mãe Gata        </w:t>
            </w:r>
          </w:p>
        </w:tc>
        <w:tc>
          <w:tcPr>
            <w:tcW w:w="5616" w:type="dxa"/>
          </w:tcPr>
          <w:p w14:paraId="3355B883" w14:textId="77777777" w:rsidR="007E43A2" w:rsidRDefault="007E43A2" w:rsidP="007E43A2"/>
          <w:p w14:paraId="2A887FC5" w14:textId="62CFB553" w:rsidR="007E43A2" w:rsidRDefault="007E43A2" w:rsidP="007E43A2">
            <w:r>
              <w:t>Pinte o Pintainho que está mais perto da mãe Galinha</w:t>
            </w:r>
          </w:p>
          <w:p w14:paraId="3CD5CC3C" w14:textId="77777777" w:rsidR="007E43A2" w:rsidRDefault="007E43A2" w:rsidP="0051415A"/>
        </w:tc>
      </w:tr>
      <w:tr w:rsidR="007E43A2" w14:paraId="61DF4376" w14:textId="77777777" w:rsidTr="007E43A2">
        <w:tc>
          <w:tcPr>
            <w:tcW w:w="5376" w:type="dxa"/>
          </w:tcPr>
          <w:p w14:paraId="631E49B3" w14:textId="4CAD5686" w:rsidR="007E43A2" w:rsidRDefault="007E43A2" w:rsidP="0051415A"/>
          <w:p w14:paraId="1BFE3192" w14:textId="12A4027C" w:rsidR="007E43A2" w:rsidRDefault="007E43A2" w:rsidP="0051415A">
            <w:r>
              <w:rPr>
                <w:noProof/>
                <w:lang w:eastAsia="pt-PT"/>
              </w:rPr>
              <w:drawing>
                <wp:anchor distT="0" distB="0" distL="114300" distR="114300" simplePos="0" relativeHeight="251675648" behindDoc="1" locked="0" layoutInCell="1" allowOverlap="1" wp14:anchorId="390014F5" wp14:editId="5330C0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167640</wp:posOffset>
                  </wp:positionV>
                  <wp:extent cx="3272790" cy="1584960"/>
                  <wp:effectExtent l="0" t="0" r="3810" b="0"/>
                  <wp:wrapTight wrapText="bothSides">
                    <wp:wrapPolygon edited="0">
                      <wp:start x="0" y="0"/>
                      <wp:lineTo x="0" y="21288"/>
                      <wp:lineTo x="21499" y="21288"/>
                      <wp:lineTo x="21499" y="0"/>
                      <wp:lineTo x="0" y="0"/>
                    </wp:wrapPolygon>
                  </wp:wrapTight>
                  <wp:docPr id="6" name="Imagem 6" descr="http://3.bp.blogspot.com/-jlct1wQjnCs/UTyulS4AC7I/AAAAAAAADhU/i_F8wnLlaEY/s1600/ATIVIDAD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jlct1wQjnCs/UTyulS4AC7I/AAAAAAAADhU/i_F8wnLlaEY/s1600/ATIVIDADE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37" r="529" b="38543"/>
                          <a:stretch/>
                        </pic:blipFill>
                        <pic:spPr bwMode="auto">
                          <a:xfrm>
                            <a:off x="0" y="0"/>
                            <a:ext cx="327279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C063D7" w14:textId="77777777" w:rsidR="007E43A2" w:rsidRDefault="007E43A2" w:rsidP="0051415A"/>
          <w:p w14:paraId="4CC2F29E" w14:textId="77777777" w:rsidR="007E43A2" w:rsidRDefault="007E43A2" w:rsidP="0051415A"/>
          <w:p w14:paraId="011E12E1" w14:textId="77777777" w:rsidR="007E43A2" w:rsidRDefault="007E43A2" w:rsidP="0051415A"/>
        </w:tc>
        <w:tc>
          <w:tcPr>
            <w:tcW w:w="5616" w:type="dxa"/>
          </w:tcPr>
          <w:p w14:paraId="79C6FCDA" w14:textId="30DD40D3" w:rsidR="007E43A2" w:rsidRDefault="007E43A2" w:rsidP="0051415A">
            <w:r>
              <w:rPr>
                <w:noProof/>
                <w:lang w:eastAsia="pt-PT"/>
              </w:rPr>
              <w:drawing>
                <wp:anchor distT="0" distB="0" distL="114300" distR="114300" simplePos="0" relativeHeight="251679744" behindDoc="1" locked="0" layoutInCell="1" allowOverlap="1" wp14:anchorId="19AD26EC" wp14:editId="0239BED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454660</wp:posOffset>
                  </wp:positionV>
                  <wp:extent cx="3428971" cy="1584960"/>
                  <wp:effectExtent l="0" t="0" r="635" b="0"/>
                  <wp:wrapTight wrapText="bothSides">
                    <wp:wrapPolygon edited="0">
                      <wp:start x="0" y="0"/>
                      <wp:lineTo x="0" y="21288"/>
                      <wp:lineTo x="21484" y="21288"/>
                      <wp:lineTo x="21484" y="0"/>
                      <wp:lineTo x="0" y="0"/>
                    </wp:wrapPolygon>
                  </wp:wrapTight>
                  <wp:docPr id="9" name="Imagem 9" descr="http://3.bp.blogspot.com/-jlct1wQjnCs/UTyulS4AC7I/AAAAAAAADhU/i_F8wnLlaEY/s1600/ATIVIDAD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jlct1wQjnCs/UTyulS4AC7I/AAAAAAAADhU/i_F8wnLlaEY/s1600/ATIVIDADE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92" r="529"/>
                          <a:stretch/>
                        </pic:blipFill>
                        <pic:spPr bwMode="auto">
                          <a:xfrm>
                            <a:off x="0" y="0"/>
                            <a:ext cx="3428971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26F0C5" w14:textId="77777777" w:rsidR="007E43A2" w:rsidRDefault="007E43A2" w:rsidP="002456C0"/>
    <w:p w14:paraId="289B5CA3" w14:textId="70771511" w:rsidR="002456C0" w:rsidRPr="004861A1" w:rsidRDefault="0023753F" w:rsidP="002456C0">
      <w:pPr>
        <w:rPr>
          <w:b/>
          <w:bCs/>
          <w:sz w:val="24"/>
          <w:szCs w:val="24"/>
        </w:rPr>
      </w:pPr>
      <w:r w:rsidRPr="004861A1">
        <w:rPr>
          <w:b/>
          <w:bCs/>
          <w:sz w:val="24"/>
          <w:szCs w:val="24"/>
        </w:rPr>
        <w:t>NOME________________________________ DATA______________________</w:t>
      </w:r>
    </w:p>
    <w:p w14:paraId="1374DC25" w14:textId="2660FB54" w:rsidR="003F70E7" w:rsidRDefault="003F70E7" w:rsidP="004245D6">
      <w:pPr>
        <w:spacing w:after="0" w:line="240" w:lineRule="auto"/>
        <w:rPr>
          <w:b/>
          <w:bCs/>
          <w:sz w:val="28"/>
          <w:szCs w:val="28"/>
        </w:rPr>
      </w:pPr>
    </w:p>
    <w:p w14:paraId="28062205" w14:textId="2785FF82" w:rsidR="007178FF" w:rsidRDefault="007178FF" w:rsidP="0023753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73A805B4" w14:textId="1AA2A263" w:rsidR="002048AF" w:rsidRDefault="00055443" w:rsidP="002456C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(3 e 4</w:t>
      </w:r>
      <w:r w:rsidR="007178FF">
        <w:rPr>
          <w:b/>
          <w:bCs/>
          <w:sz w:val="28"/>
          <w:szCs w:val="28"/>
        </w:rPr>
        <w:t xml:space="preserve"> anos)</w:t>
      </w:r>
    </w:p>
    <w:p w14:paraId="15E31C19" w14:textId="1EAB8932" w:rsidR="007E43A2" w:rsidRDefault="007E43A2" w:rsidP="003E3AD0">
      <w:pPr>
        <w:spacing w:after="0" w:line="240" w:lineRule="auto"/>
        <w:rPr>
          <w:b/>
          <w:bCs/>
          <w:sz w:val="28"/>
          <w:szCs w:val="28"/>
        </w:rPr>
      </w:pPr>
    </w:p>
    <w:p w14:paraId="44B9A214" w14:textId="64D7F608" w:rsidR="007E43A2" w:rsidRDefault="00055443" w:rsidP="002456C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Desenha o oposto da imagem com lápis colorido</w:t>
      </w:r>
    </w:p>
    <w:p w14:paraId="0FCB1343" w14:textId="56AE49F5" w:rsidR="007E43A2" w:rsidRDefault="00055443" w:rsidP="00ED318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87936" behindDoc="1" locked="0" layoutInCell="1" allowOverlap="1" wp14:anchorId="75695B26" wp14:editId="2D566F4E">
            <wp:simplePos x="0" y="0"/>
            <wp:positionH relativeFrom="column">
              <wp:posOffset>-3810</wp:posOffset>
            </wp:positionH>
            <wp:positionV relativeFrom="paragraph">
              <wp:posOffset>414020</wp:posOffset>
            </wp:positionV>
            <wp:extent cx="6119495" cy="6233160"/>
            <wp:effectExtent l="0" t="0" r="0" b="0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11" name="Imagem 11" descr="Opostos dos 5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ostos dos 5 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4" b="3287"/>
                    <a:stretch/>
                  </pic:blipFill>
                  <pic:spPr bwMode="auto">
                    <a:xfrm>
                      <a:off x="0" y="0"/>
                      <a:ext cx="6119495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41FFF" w14:textId="77777777" w:rsidR="004245D6" w:rsidRDefault="004245D6" w:rsidP="004245D6">
      <w:pPr>
        <w:spacing w:after="0" w:line="240" w:lineRule="auto"/>
        <w:rPr>
          <w:b/>
          <w:bCs/>
          <w:sz w:val="28"/>
          <w:szCs w:val="28"/>
        </w:rPr>
      </w:pPr>
    </w:p>
    <w:p w14:paraId="44A4AAE0" w14:textId="68E50B14" w:rsidR="004D3705" w:rsidRDefault="002F47D1" w:rsidP="002F47D1">
      <w:pPr>
        <w:tabs>
          <w:tab w:val="left" w:pos="5703"/>
        </w:tabs>
        <w:rPr>
          <w:b/>
          <w:bCs/>
          <w:sz w:val="24"/>
          <w:szCs w:val="24"/>
        </w:rPr>
      </w:pPr>
      <w:r w:rsidRPr="004245D6">
        <w:rPr>
          <w:b/>
          <w:bCs/>
          <w:sz w:val="24"/>
          <w:szCs w:val="24"/>
        </w:rPr>
        <w:t>NOME: ______________________________ DATA: ___________________</w:t>
      </w:r>
    </w:p>
    <w:p w14:paraId="35E6F999" w14:textId="77777777" w:rsidR="005A3618" w:rsidRDefault="005A3618" w:rsidP="002F47D1">
      <w:pPr>
        <w:tabs>
          <w:tab w:val="left" w:pos="5703"/>
        </w:tabs>
        <w:rPr>
          <w:b/>
          <w:bCs/>
          <w:sz w:val="24"/>
          <w:szCs w:val="24"/>
        </w:rPr>
      </w:pPr>
    </w:p>
    <w:p w14:paraId="6DD589AB" w14:textId="77777777" w:rsidR="003E3AD0" w:rsidRPr="004245D6" w:rsidRDefault="003E3AD0" w:rsidP="002F47D1">
      <w:pPr>
        <w:tabs>
          <w:tab w:val="left" w:pos="5703"/>
        </w:tabs>
        <w:rPr>
          <w:b/>
          <w:bCs/>
          <w:sz w:val="24"/>
          <w:szCs w:val="24"/>
        </w:rPr>
      </w:pPr>
      <w:bookmarkStart w:id="3" w:name="_GoBack"/>
      <w:bookmarkEnd w:id="3"/>
    </w:p>
    <w:p w14:paraId="231900E4" w14:textId="20486E75" w:rsidR="007178FF" w:rsidRDefault="007178FF" w:rsidP="007178FF">
      <w:pPr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lastRenderedPageBreak/>
        <w:t>Matemática</w:t>
      </w:r>
    </w:p>
    <w:p w14:paraId="6F78BC12" w14:textId="55F5293B" w:rsidR="00055443" w:rsidRDefault="007077BD" w:rsidP="000554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(4</w:t>
      </w:r>
      <w:r w:rsidR="00055443">
        <w:rPr>
          <w:b/>
          <w:bCs/>
          <w:sz w:val="28"/>
          <w:szCs w:val="28"/>
        </w:rPr>
        <w:t xml:space="preserve"> e 5 anos)</w:t>
      </w:r>
    </w:p>
    <w:p w14:paraId="594040C0" w14:textId="66CB48B3" w:rsidR="00055443" w:rsidRDefault="00055443" w:rsidP="00055443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700224" behindDoc="1" locked="0" layoutInCell="1" allowOverlap="1" wp14:anchorId="59CBFCCC" wp14:editId="6C2546D9">
            <wp:simplePos x="0" y="0"/>
            <wp:positionH relativeFrom="column">
              <wp:posOffset>-3810</wp:posOffset>
            </wp:positionH>
            <wp:positionV relativeFrom="paragraph">
              <wp:posOffset>231775</wp:posOffset>
            </wp:positionV>
            <wp:extent cx="6120765" cy="7086600"/>
            <wp:effectExtent l="0" t="0" r="0" b="0"/>
            <wp:wrapTight wrapText="bothSides">
              <wp:wrapPolygon edited="0">
                <wp:start x="0" y="0"/>
                <wp:lineTo x="0" y="21542"/>
                <wp:lineTo x="21513" y="21542"/>
                <wp:lineTo x="21513" y="0"/>
                <wp:lineTo x="0" y="0"/>
              </wp:wrapPolygon>
            </wp:wrapTight>
            <wp:docPr id="12" name="Imagem 12" descr="Opostos dos 5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ostos dos 5 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8" b="10424"/>
                    <a:stretch/>
                  </pic:blipFill>
                  <pic:spPr bwMode="auto">
                    <a:xfrm>
                      <a:off x="0" y="0"/>
                      <a:ext cx="612076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Desenha o oposto da imagem com lápis colorido</w:t>
      </w:r>
    </w:p>
    <w:p w14:paraId="571D7398" w14:textId="77777777" w:rsidR="00055443" w:rsidRDefault="00055443" w:rsidP="00055443">
      <w:pPr>
        <w:jc w:val="center"/>
        <w:rPr>
          <w:b/>
          <w:bCs/>
          <w:sz w:val="28"/>
          <w:szCs w:val="28"/>
        </w:rPr>
      </w:pPr>
    </w:p>
    <w:p w14:paraId="314BE05D" w14:textId="663396F2" w:rsidR="00055443" w:rsidRDefault="00055443" w:rsidP="00055443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NOME___________________________ DATA_____________________</w:t>
      </w:r>
    </w:p>
    <w:p w14:paraId="5A35FE42" w14:textId="64681007" w:rsidR="005A3618" w:rsidRDefault="005A3618" w:rsidP="00055443">
      <w:pPr>
        <w:spacing w:after="0" w:line="240" w:lineRule="auto"/>
        <w:rPr>
          <w:b/>
          <w:bCs/>
          <w:sz w:val="28"/>
          <w:szCs w:val="28"/>
        </w:rPr>
      </w:pPr>
    </w:p>
    <w:p w14:paraId="6D9EAEFB" w14:textId="77777777" w:rsidR="005A3618" w:rsidRDefault="005A3618" w:rsidP="005A3618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178FF">
        <w:rPr>
          <w:b/>
          <w:bCs/>
          <w:sz w:val="28"/>
          <w:szCs w:val="28"/>
        </w:rPr>
        <w:t>Matemática</w:t>
      </w:r>
    </w:p>
    <w:p w14:paraId="7BABB363" w14:textId="0F1D0F6A" w:rsidR="005A3618" w:rsidRDefault="005A3618" w:rsidP="005A361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(3, 4 e 5 anos)</w:t>
      </w:r>
    </w:p>
    <w:p w14:paraId="25D1A47A" w14:textId="0B27B50A" w:rsidR="005A3618" w:rsidRDefault="005A3618" w:rsidP="005A3618"/>
    <w:p w14:paraId="769F933D" w14:textId="33D46DD8" w:rsidR="005A3618" w:rsidRPr="005A3618" w:rsidRDefault="005A3618" w:rsidP="005A3618">
      <w:pPr>
        <w:jc w:val="center"/>
        <w:rPr>
          <w:b/>
          <w:bCs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58752" behindDoc="1" locked="0" layoutInCell="1" allowOverlap="1" wp14:anchorId="5C211704" wp14:editId="28AB16CB">
            <wp:simplePos x="0" y="0"/>
            <wp:positionH relativeFrom="column">
              <wp:posOffset>3810</wp:posOffset>
            </wp:positionH>
            <wp:positionV relativeFrom="paragraph">
              <wp:posOffset>391795</wp:posOffset>
            </wp:positionV>
            <wp:extent cx="6281420" cy="6553200"/>
            <wp:effectExtent l="0" t="0" r="5080" b="0"/>
            <wp:wrapTight wrapText="bothSides">
              <wp:wrapPolygon edited="0">
                <wp:start x="0" y="0"/>
                <wp:lineTo x="0" y="21537"/>
                <wp:lineTo x="21552" y="21537"/>
                <wp:lineTo x="21552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56" b="5461"/>
                    <a:stretch/>
                  </pic:blipFill>
                  <pic:spPr bwMode="auto">
                    <a:xfrm>
                      <a:off x="0" y="0"/>
                      <a:ext cx="6281420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3618">
        <w:rPr>
          <w:b/>
          <w:bCs/>
          <w:sz w:val="28"/>
          <w:szCs w:val="28"/>
        </w:rPr>
        <w:t>Liga o objeto da coluna da esquerda ao seu correspondente da coluna direita.</w:t>
      </w:r>
    </w:p>
    <w:p w14:paraId="1A0AA7BC" w14:textId="0D58EA85" w:rsidR="005A3618" w:rsidRDefault="005A3618" w:rsidP="00055443">
      <w:pPr>
        <w:spacing w:after="0" w:line="240" w:lineRule="auto"/>
        <w:rPr>
          <w:b/>
          <w:bCs/>
          <w:sz w:val="28"/>
          <w:szCs w:val="28"/>
        </w:rPr>
      </w:pPr>
    </w:p>
    <w:p w14:paraId="2729B866" w14:textId="4696416A" w:rsidR="005A3618" w:rsidRPr="005A3618" w:rsidRDefault="005A3618" w:rsidP="005A3618">
      <w:pPr>
        <w:tabs>
          <w:tab w:val="left" w:pos="5703"/>
        </w:tabs>
        <w:rPr>
          <w:b/>
          <w:bCs/>
          <w:sz w:val="24"/>
          <w:szCs w:val="24"/>
        </w:rPr>
      </w:pPr>
      <w:r w:rsidRPr="004245D6">
        <w:rPr>
          <w:b/>
          <w:bCs/>
          <w:sz w:val="24"/>
          <w:szCs w:val="24"/>
        </w:rPr>
        <w:t>NOME: ______________________________ DATA: ___________________</w:t>
      </w:r>
    </w:p>
    <w:sectPr w:rsidR="005A3618" w:rsidRPr="005A3618" w:rsidSect="00375C2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7" w:h="16840" w:code="9"/>
      <w:pgMar w:top="1701" w:right="1134" w:bottom="1077" w:left="1134" w:header="709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D4D341" w14:textId="77777777" w:rsidR="00BC4663" w:rsidRPr="00327288" w:rsidRDefault="00BC4663" w:rsidP="00327288">
      <w:r>
        <w:separator/>
      </w:r>
    </w:p>
  </w:endnote>
  <w:endnote w:type="continuationSeparator" w:id="0">
    <w:p w14:paraId="1E035A59" w14:textId="77777777" w:rsidR="00BC4663" w:rsidRPr="00327288" w:rsidRDefault="00BC4663" w:rsidP="00327288">
      <w:r>
        <w:continuationSeparator/>
      </w:r>
    </w:p>
  </w:endnote>
  <w:endnote w:type="continuationNotice" w:id="1">
    <w:p w14:paraId="04749E8F" w14:textId="77777777" w:rsidR="00BC4663" w:rsidRDefault="00BC46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C0" w14:textId="77777777" w:rsidR="00991EBB" w:rsidRDefault="00991EBB">
    <w:pPr>
      <w:spacing w:after="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1"/>
      <w:tblW w:w="9631" w:type="dxa"/>
      <w:tblBorders>
        <w:top w:val="single" w:sz="8" w:space="0" w:color="8080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8" w:space="0" w:color="808080"/>
      </w:tblBorders>
      <w:tblLook w:val="04A0" w:firstRow="1" w:lastRow="0" w:firstColumn="1" w:lastColumn="0" w:noHBand="0" w:noVBand="1"/>
    </w:tblPr>
    <w:tblGrid>
      <w:gridCol w:w="1238"/>
      <w:gridCol w:w="6938"/>
      <w:gridCol w:w="1455"/>
    </w:tblGrid>
    <w:tr w:rsidR="006B37ED" w:rsidRPr="006B37ED" w14:paraId="73A805C8" w14:textId="77777777" w:rsidTr="00D32A6B">
      <w:trPr>
        <w:cantSplit/>
        <w:trHeight w:val="846"/>
      </w:trPr>
      <w:tc>
        <w:tcPr>
          <w:tcW w:w="730" w:type="dxa"/>
          <w:textDirection w:val="btLr"/>
        </w:tcPr>
        <w:p w14:paraId="73A805C1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rPr>
              <w:rFonts w:ascii="Tahoma" w:hAnsi="Tahoma" w:cs="Tahoma"/>
              <w:b/>
              <w:color w:val="BFBFBF"/>
              <w:sz w:val="16"/>
              <w:szCs w:val="16"/>
              <w:lang w:eastAsia="pt-PT"/>
            </w:rPr>
          </w:pPr>
        </w:p>
        <w:p w14:paraId="73A805C2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M.FV</w:t>
          </w:r>
        </w:p>
        <w:p w14:paraId="73A805C3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01.2020</w:t>
          </w:r>
        </w:p>
        <w:p w14:paraId="73A805C4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color w:val="BFBFBF"/>
              <w:sz w:val="16"/>
              <w:szCs w:val="16"/>
              <w:lang w:eastAsia="pt-PT"/>
            </w:rPr>
          </w:pPr>
          <w:r w:rsidRPr="006B37ED">
            <w:rPr>
              <w:rFonts w:ascii="Tahoma" w:hAnsi="Tahoma" w:cs="Tahoma"/>
              <w:color w:val="BFBFBF"/>
              <w:sz w:val="16"/>
              <w:szCs w:val="16"/>
              <w:lang w:eastAsia="pt-PT"/>
            </w:rPr>
            <w:t>V0</w:t>
          </w:r>
        </w:p>
        <w:p w14:paraId="73A805C5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ind w:left="113" w:right="113"/>
            <w:jc w:val="center"/>
            <w:rPr>
              <w:rFonts w:ascii="Tahoma" w:hAnsi="Tahoma" w:cs="Tahoma"/>
              <w:sz w:val="16"/>
              <w:szCs w:val="16"/>
              <w:lang w:eastAsia="pt-PT"/>
            </w:rPr>
          </w:pPr>
        </w:p>
      </w:tc>
      <w:tc>
        <w:tcPr>
          <w:tcW w:w="7332" w:type="dxa"/>
        </w:tcPr>
        <w:p w14:paraId="73A805C6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spacing w:before="60"/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noProof/>
              <w:lang w:eastAsia="pt-PT"/>
            </w:rPr>
            <w:drawing>
              <wp:inline distT="0" distB="0" distL="0" distR="0" wp14:anchorId="73A805D2" wp14:editId="73A805D3">
                <wp:extent cx="2580238" cy="506730"/>
                <wp:effectExtent l="0" t="0" r="0" b="7620"/>
                <wp:docPr id="33" name="Image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3620" cy="51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9" w:type="dxa"/>
          <w:vAlign w:val="center"/>
        </w:tcPr>
        <w:p w14:paraId="73A805C7" w14:textId="77777777" w:rsidR="006B37ED" w:rsidRPr="006B37ED" w:rsidRDefault="006B37ED" w:rsidP="006B37ED">
          <w:pPr>
            <w:tabs>
              <w:tab w:val="center" w:pos="4252"/>
              <w:tab w:val="right" w:pos="8504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6B37ED">
            <w:rPr>
              <w:rFonts w:ascii="Tahoma" w:hAnsi="Tahoma" w:cs="Tahoma"/>
              <w:sz w:val="16"/>
              <w:szCs w:val="16"/>
            </w:rPr>
            <w:t xml:space="preserve">Página |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PAGE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3E3AD0">
            <w:rPr>
              <w:rFonts w:ascii="Tahoma" w:hAnsi="Tahoma" w:cs="Tahoma"/>
              <w:b/>
              <w:bCs/>
              <w:noProof/>
              <w:sz w:val="16"/>
              <w:szCs w:val="16"/>
            </w:rPr>
            <w:t>11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sz w:val="16"/>
              <w:szCs w:val="16"/>
            </w:rPr>
            <w:t>de</w:t>
          </w:r>
          <w:r w:rsidRPr="006B37ED">
            <w:rPr>
              <w:rFonts w:ascii="Tahoma" w:hAnsi="Tahoma" w:cs="Tahoma"/>
              <w:b/>
              <w:sz w:val="16"/>
              <w:szCs w:val="16"/>
            </w:rPr>
            <w:t xml:space="preserve"> 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instrText>NUMPAGES  \* Arabic  \* MERGEFORMAT</w:instrTex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 w:rsidR="003E3AD0">
            <w:rPr>
              <w:rFonts w:ascii="Tahoma" w:hAnsi="Tahoma" w:cs="Tahoma"/>
              <w:b/>
              <w:bCs/>
              <w:noProof/>
              <w:sz w:val="16"/>
              <w:szCs w:val="16"/>
            </w:rPr>
            <w:t>11</w:t>
          </w:r>
          <w:r w:rsidRPr="006B37ED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</w:tr>
  </w:tbl>
  <w:p w14:paraId="73A805C9" w14:textId="77777777" w:rsidR="006B37ED" w:rsidRDefault="006B37E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0" w:type="auto"/>
      <w:tblBorders>
        <w:top w:val="single" w:sz="2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"/>
      <w:gridCol w:w="6145"/>
      <w:gridCol w:w="2698"/>
    </w:tblGrid>
    <w:tr w:rsidR="00E02436" w14:paraId="73A805CE" w14:textId="77777777" w:rsidTr="00E02436">
      <w:trPr>
        <w:cantSplit/>
        <w:trHeight w:val="704"/>
      </w:trPr>
      <w:tc>
        <w:tcPr>
          <w:tcW w:w="443" w:type="dxa"/>
          <w:textDirection w:val="btLr"/>
        </w:tcPr>
        <w:p w14:paraId="73A805CB" w14:textId="77777777" w:rsidR="00E02436" w:rsidRPr="00E02436" w:rsidRDefault="00E02436" w:rsidP="00E02436">
          <w:pPr>
            <w:pStyle w:val="Rodap"/>
            <w:spacing w:before="60"/>
            <w:ind w:left="113" w:right="113"/>
            <w:rPr>
              <w:rFonts w:ascii="Times New Roman" w:hAnsi="Times New Roman" w:cs="Times New Roman"/>
              <w:noProof/>
              <w:lang w:eastAsia="pt-PT"/>
            </w:rPr>
          </w:pPr>
          <w:r w:rsidRPr="00E02436">
            <w:rPr>
              <w:rFonts w:ascii="Times New Roman" w:hAnsi="Times New Roman" w:cs="Times New Roman"/>
              <w:noProof/>
              <w:color w:val="BFBFBF" w:themeColor="background1" w:themeShade="BF"/>
              <w:sz w:val="14"/>
              <w:lang w:eastAsia="pt-PT"/>
            </w:rPr>
            <w:t>Mod. 00</w:t>
          </w:r>
        </w:p>
      </w:tc>
      <w:tc>
        <w:tcPr>
          <w:tcW w:w="6145" w:type="dxa"/>
        </w:tcPr>
        <w:p w14:paraId="73A805CC" w14:textId="77777777" w:rsidR="00E02436" w:rsidRPr="00327288" w:rsidRDefault="00E02436" w:rsidP="000C6C74">
          <w:pPr>
            <w:pStyle w:val="Rodap"/>
            <w:spacing w:before="60"/>
          </w:pPr>
          <w:r w:rsidRPr="00327288">
            <w:rPr>
              <w:noProof/>
              <w:lang w:eastAsia="pt-PT"/>
            </w:rPr>
            <w:drawing>
              <wp:inline distT="0" distB="0" distL="0" distR="0" wp14:anchorId="73A805D6" wp14:editId="73A805D7">
                <wp:extent cx="2258171" cy="381553"/>
                <wp:effectExtent l="0" t="0" r="0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PRegua_Rodape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111" r="60501"/>
                        <a:stretch/>
                      </pic:blipFill>
                      <pic:spPr bwMode="auto">
                        <a:xfrm>
                          <a:off x="0" y="0"/>
                          <a:ext cx="2274943" cy="384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8" w:type="dxa"/>
          <w:vAlign w:val="center"/>
        </w:tcPr>
        <w:p w14:paraId="73A805CD" w14:textId="77777777" w:rsidR="00E02436" w:rsidRPr="00327288" w:rsidRDefault="00E02436" w:rsidP="00AF275E">
          <w:pPr>
            <w:pStyle w:val="Rodap"/>
            <w:jc w:val="right"/>
          </w:pPr>
          <w:r w:rsidRPr="00327288">
            <w:t xml:space="preserve">Página | </w:t>
          </w:r>
          <w:r w:rsidRPr="00327288">
            <w:fldChar w:fldCharType="begin"/>
          </w:r>
          <w:r w:rsidRPr="00327288">
            <w:instrText>PAGE   \* MERGEFORMAT</w:instrText>
          </w:r>
          <w:r w:rsidRPr="00327288">
            <w:fldChar w:fldCharType="separate"/>
          </w:r>
          <w:r>
            <w:rPr>
              <w:noProof/>
            </w:rPr>
            <w:t>1</w:t>
          </w:r>
          <w:r w:rsidRPr="00327288">
            <w:fldChar w:fldCharType="end"/>
          </w:r>
        </w:p>
      </w:tc>
    </w:tr>
  </w:tbl>
  <w:p w14:paraId="73A805CF" w14:textId="77777777" w:rsidR="000B4B2E" w:rsidRPr="0085744C" w:rsidRDefault="000B4B2E" w:rsidP="008574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D5F1A3" w14:textId="77777777" w:rsidR="00BC4663" w:rsidRPr="00327288" w:rsidRDefault="00BC4663" w:rsidP="00327288">
      <w:r>
        <w:separator/>
      </w:r>
    </w:p>
  </w:footnote>
  <w:footnote w:type="continuationSeparator" w:id="0">
    <w:p w14:paraId="01607CEB" w14:textId="77777777" w:rsidR="00BC4663" w:rsidRPr="00327288" w:rsidRDefault="00BC4663" w:rsidP="00327288">
      <w:r>
        <w:continuationSeparator/>
      </w:r>
    </w:p>
  </w:footnote>
  <w:footnote w:type="continuationNotice" w:id="1">
    <w:p w14:paraId="6AECA808" w14:textId="77777777" w:rsidR="00BC4663" w:rsidRDefault="00BC46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BE" w14:textId="77777777" w:rsidR="00991EBB" w:rsidRDefault="00991EBB">
    <w:pPr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BF" w14:textId="77777777" w:rsidR="003F1CC1" w:rsidRPr="00EC2BE5" w:rsidRDefault="006B37ED">
    <w:pPr>
      <w:rPr>
        <w:rFonts w:ascii="Tahoma" w:hAnsi="Tahoma" w:cs="Tahoma"/>
      </w:rPr>
    </w:pPr>
    <w:r w:rsidRPr="006B37ED">
      <w:rPr>
        <w:rFonts w:ascii="Times New Roman" w:eastAsia="Times New Roman" w:hAnsi="Times New Roman" w:cs="Times New Roman"/>
        <w:noProof/>
        <w:sz w:val="12"/>
        <w:szCs w:val="21"/>
        <w:lang w:eastAsia="pt-P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A805D0" wp14:editId="73A805D1">
              <wp:simplePos x="0" y="0"/>
              <wp:positionH relativeFrom="column">
                <wp:posOffset>-462915</wp:posOffset>
              </wp:positionH>
              <wp:positionV relativeFrom="paragraph">
                <wp:posOffset>-459740</wp:posOffset>
              </wp:positionV>
              <wp:extent cx="7159625" cy="1298575"/>
              <wp:effectExtent l="0" t="0" r="0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9625" cy="1298575"/>
                        <a:chOff x="480" y="0"/>
                        <a:chExt cx="11275" cy="2045"/>
                      </a:xfrm>
                    </wpg:grpSpPr>
                    <pic:pic xmlns:pic="http://schemas.openxmlformats.org/drawingml/2006/picture">
                      <pic:nvPicPr>
                        <pic:cNvPr id="10" name="Picture 14" descr="LOGO 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" y="258"/>
                          <a:ext cx="2685" cy="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3915" y="467"/>
                          <a:ext cx="4908" cy="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805D8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>AGRUPAMENTO DE ESCOLAS MIGUEL TORGA</w:t>
                            </w:r>
                          </w:p>
                          <w:p w14:paraId="73A805D9" w14:textId="77777777" w:rsidR="006B37ED" w:rsidRPr="00777C88" w:rsidRDefault="006B37ED" w:rsidP="006B37ED">
                            <w:pPr>
                              <w:pStyle w:val="Cabealho"/>
                              <w:spacing w:line="360" w:lineRule="auto"/>
                              <w:jc w:val="center"/>
                              <w:rPr>
                                <w:rFonts w:cs="Calibri"/>
                                <w:szCs w:val="21"/>
                              </w:rPr>
                            </w:pPr>
                            <w:r w:rsidRPr="00777C88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 xml:space="preserve"> SABROSA - </w:t>
                            </w:r>
                            <w:r w:rsidRPr="008F0580">
                              <w:rPr>
                                <w:b/>
                                <w:szCs w:val="21"/>
                              </w:rPr>
                              <w:t>152808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8" y="0"/>
                          <a:ext cx="2477" cy="2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3A805D0" id="Group 13" o:spid="_x0000_s1026" style="position:absolute;margin-left:-36.45pt;margin-top:-36.2pt;width:563.75pt;height:102.25pt;z-index:251658240" coordorigin="480" coordsize="11275,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LOGO ME" style="position:absolute;left:480;top:258;width:268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">
                <v:imagedata r:id="rId3" o:title="LOGO M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3915;top:467;width:4908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73A805D8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b/>
                          <w:bCs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>AGRUPAMENTO DE ESCOLAS MIGUEL TORGA</w:t>
                      </w:r>
                    </w:p>
                    <w:p w14:paraId="73A805D9" w14:textId="77777777" w:rsidR="006B37ED" w:rsidRPr="00777C88" w:rsidRDefault="006B37ED" w:rsidP="006B37ED">
                      <w:pPr>
                        <w:pStyle w:val="Cabealho"/>
                        <w:spacing w:line="360" w:lineRule="auto"/>
                        <w:jc w:val="center"/>
                        <w:rPr>
                          <w:rFonts w:cs="Calibri"/>
                          <w:szCs w:val="21"/>
                        </w:rPr>
                      </w:pPr>
                      <w:r w:rsidRPr="00777C88">
                        <w:rPr>
                          <w:rFonts w:cs="Calibri"/>
                          <w:b/>
                          <w:bCs/>
                          <w:szCs w:val="21"/>
                        </w:rPr>
                        <w:t xml:space="preserve"> SABROSA - </w:t>
                      </w:r>
                      <w:r w:rsidRPr="008F0580">
                        <w:rPr>
                          <w:b/>
                          <w:szCs w:val="21"/>
                        </w:rPr>
                        <w:t>152808</w:t>
                      </w:r>
                    </w:p>
                  </w:txbxContent>
                </v:textbox>
              </v:shape>
              <v:shape id="Picture 16" o:spid="_x0000_s1029" type="#_x0000_t75" style="position:absolute;left:9278;width:2477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805CA" w14:textId="77777777" w:rsidR="003F1CC1" w:rsidRPr="00327288" w:rsidRDefault="00327288" w:rsidP="00327288">
    <w:r w:rsidRPr="00327288">
      <w:rPr>
        <w:noProof/>
        <w:lang w:eastAsia="pt-PT"/>
      </w:rPr>
      <w:drawing>
        <wp:inline distT="0" distB="0" distL="0" distR="0" wp14:anchorId="73A805D4" wp14:editId="73A805D5">
          <wp:extent cx="5759450" cy="570865"/>
          <wp:effectExtent l="0" t="0" r="0" b="63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Regua_Cabec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D6CA5"/>
    <w:multiLevelType w:val="multilevel"/>
    <w:tmpl w:val="41EEA0EE"/>
    <w:lvl w:ilvl="0">
      <w:start w:val="1"/>
      <w:numFmt w:val="decimal"/>
      <w:pStyle w:val="NUMEPREGU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2"/>
      <w:suff w:val="space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pStyle w:val="NUM3"/>
      <w:suff w:val="space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pStyle w:val="NUM4"/>
      <w:suff w:val="space"/>
      <w:lvlText w:val="%1.%2.%3.%4."/>
      <w:lvlJc w:val="left"/>
      <w:pPr>
        <w:ind w:left="0" w:firstLine="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77F1E47"/>
    <w:multiLevelType w:val="hybridMultilevel"/>
    <w:tmpl w:val="8D6CD41C"/>
    <w:lvl w:ilvl="0" w:tplc="0816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2" w15:restartNumberingAfterBreak="0">
    <w:nsid w:val="17A415A4"/>
    <w:multiLevelType w:val="hybridMultilevel"/>
    <w:tmpl w:val="DABAAE6C"/>
    <w:lvl w:ilvl="0" w:tplc="08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2AB26F3"/>
    <w:multiLevelType w:val="hybridMultilevel"/>
    <w:tmpl w:val="FBEC4306"/>
    <w:lvl w:ilvl="0" w:tplc="EF9A8370">
      <w:start w:val="1"/>
      <w:numFmt w:val="decimal"/>
      <w:lvlText w:val="%1-"/>
      <w:lvlJc w:val="left"/>
      <w:pPr>
        <w:ind w:left="-15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570" w:hanging="360"/>
      </w:pPr>
    </w:lvl>
    <w:lvl w:ilvl="2" w:tplc="0816001B" w:tentative="1">
      <w:start w:val="1"/>
      <w:numFmt w:val="lowerRoman"/>
      <w:lvlText w:val="%3."/>
      <w:lvlJc w:val="right"/>
      <w:pPr>
        <w:ind w:left="1290" w:hanging="180"/>
      </w:pPr>
    </w:lvl>
    <w:lvl w:ilvl="3" w:tplc="0816000F" w:tentative="1">
      <w:start w:val="1"/>
      <w:numFmt w:val="decimal"/>
      <w:lvlText w:val="%4."/>
      <w:lvlJc w:val="left"/>
      <w:pPr>
        <w:ind w:left="2010" w:hanging="360"/>
      </w:pPr>
    </w:lvl>
    <w:lvl w:ilvl="4" w:tplc="08160019" w:tentative="1">
      <w:start w:val="1"/>
      <w:numFmt w:val="lowerLetter"/>
      <w:lvlText w:val="%5."/>
      <w:lvlJc w:val="left"/>
      <w:pPr>
        <w:ind w:left="2730" w:hanging="360"/>
      </w:pPr>
    </w:lvl>
    <w:lvl w:ilvl="5" w:tplc="0816001B" w:tentative="1">
      <w:start w:val="1"/>
      <w:numFmt w:val="lowerRoman"/>
      <w:lvlText w:val="%6."/>
      <w:lvlJc w:val="right"/>
      <w:pPr>
        <w:ind w:left="3450" w:hanging="180"/>
      </w:pPr>
    </w:lvl>
    <w:lvl w:ilvl="6" w:tplc="0816000F" w:tentative="1">
      <w:start w:val="1"/>
      <w:numFmt w:val="decimal"/>
      <w:lvlText w:val="%7."/>
      <w:lvlJc w:val="left"/>
      <w:pPr>
        <w:ind w:left="4170" w:hanging="360"/>
      </w:pPr>
    </w:lvl>
    <w:lvl w:ilvl="7" w:tplc="08160019" w:tentative="1">
      <w:start w:val="1"/>
      <w:numFmt w:val="lowerLetter"/>
      <w:lvlText w:val="%8."/>
      <w:lvlJc w:val="left"/>
      <w:pPr>
        <w:ind w:left="4890" w:hanging="360"/>
      </w:pPr>
    </w:lvl>
    <w:lvl w:ilvl="8" w:tplc="0816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4" w15:restartNumberingAfterBreak="0">
    <w:nsid w:val="289F09CA"/>
    <w:multiLevelType w:val="hybridMultilevel"/>
    <w:tmpl w:val="683C60EC"/>
    <w:lvl w:ilvl="0" w:tplc="51B89B18">
      <w:start w:val="1"/>
      <w:numFmt w:val="bullet"/>
      <w:pStyle w:val="MARC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52443"/>
    <w:multiLevelType w:val="hybridMultilevel"/>
    <w:tmpl w:val="8DAEAE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A478A"/>
    <w:multiLevelType w:val="hybridMultilevel"/>
    <w:tmpl w:val="3EAEEF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90B3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81508CC"/>
    <w:multiLevelType w:val="hybridMultilevel"/>
    <w:tmpl w:val="31282DCA"/>
    <w:lvl w:ilvl="0" w:tplc="E78CA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B21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120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0E1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3CA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222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0C8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68A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E4D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B2029BC"/>
    <w:multiLevelType w:val="multilevel"/>
    <w:tmpl w:val="D076E1AA"/>
    <w:lvl w:ilvl="0">
      <w:start w:val="1"/>
      <w:numFmt w:val="lowerLetter"/>
      <w:pStyle w:val="MARCA1"/>
      <w:suff w:val="space"/>
      <w:lvlText w:val="%1)"/>
      <w:lvlJc w:val="left"/>
      <w:pPr>
        <w:ind w:left="601" w:hanging="244"/>
      </w:pPr>
      <w:rPr>
        <w:rFonts w:hint="default"/>
      </w:rPr>
    </w:lvl>
    <w:lvl w:ilvl="1">
      <w:start w:val="1"/>
      <w:numFmt w:val="lowerRoman"/>
      <w:suff w:val="space"/>
      <w:lvlText w:val="%2)"/>
      <w:lvlJc w:val="left"/>
      <w:pPr>
        <w:ind w:left="771" w:hanging="91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1021" w:firstLine="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B8B3035"/>
    <w:multiLevelType w:val="hybridMultilevel"/>
    <w:tmpl w:val="B18608AE"/>
    <w:lvl w:ilvl="0" w:tplc="0816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1" w15:restartNumberingAfterBreak="0">
    <w:nsid w:val="5BA23162"/>
    <w:multiLevelType w:val="hybridMultilevel"/>
    <w:tmpl w:val="E90651D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4"/>
  </w:num>
  <w:num w:numId="5">
    <w:abstractNumId w:val="10"/>
  </w:num>
  <w:num w:numId="6">
    <w:abstractNumId w:val="5"/>
  </w:num>
  <w:num w:numId="7">
    <w:abstractNumId w:val="6"/>
  </w:num>
  <w:num w:numId="8">
    <w:abstractNumId w:val="8"/>
  </w:num>
  <w:num w:numId="9">
    <w:abstractNumId w:val="3"/>
  </w:num>
  <w:num w:numId="10">
    <w:abstractNumId w:val="11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122"/>
    <w:rsid w:val="00006D7E"/>
    <w:rsid w:val="000320BD"/>
    <w:rsid w:val="0003417C"/>
    <w:rsid w:val="00036140"/>
    <w:rsid w:val="0004158A"/>
    <w:rsid w:val="00042248"/>
    <w:rsid w:val="00055443"/>
    <w:rsid w:val="00070FED"/>
    <w:rsid w:val="00082F9F"/>
    <w:rsid w:val="00083A39"/>
    <w:rsid w:val="000B1B75"/>
    <w:rsid w:val="000B4B2E"/>
    <w:rsid w:val="000C6C74"/>
    <w:rsid w:val="000F6B03"/>
    <w:rsid w:val="001069C4"/>
    <w:rsid w:val="001141D9"/>
    <w:rsid w:val="001529FF"/>
    <w:rsid w:val="00154369"/>
    <w:rsid w:val="00173053"/>
    <w:rsid w:val="00186266"/>
    <w:rsid w:val="001B3D45"/>
    <w:rsid w:val="001D0892"/>
    <w:rsid w:val="001D4C0A"/>
    <w:rsid w:val="001F4BCA"/>
    <w:rsid w:val="002048AF"/>
    <w:rsid w:val="0021744D"/>
    <w:rsid w:val="00226725"/>
    <w:rsid w:val="00232F13"/>
    <w:rsid w:val="0023753F"/>
    <w:rsid w:val="002456C0"/>
    <w:rsid w:val="00270291"/>
    <w:rsid w:val="00272F33"/>
    <w:rsid w:val="002A26A2"/>
    <w:rsid w:val="002A45A7"/>
    <w:rsid w:val="002B79F0"/>
    <w:rsid w:val="002C7C02"/>
    <w:rsid w:val="002D1579"/>
    <w:rsid w:val="002F47D1"/>
    <w:rsid w:val="002F592A"/>
    <w:rsid w:val="0031102A"/>
    <w:rsid w:val="0031647C"/>
    <w:rsid w:val="00327288"/>
    <w:rsid w:val="00330DE3"/>
    <w:rsid w:val="0033334A"/>
    <w:rsid w:val="003615E8"/>
    <w:rsid w:val="0036264A"/>
    <w:rsid w:val="003645DC"/>
    <w:rsid w:val="0037127D"/>
    <w:rsid w:val="00373CC1"/>
    <w:rsid w:val="00375C23"/>
    <w:rsid w:val="003A01CE"/>
    <w:rsid w:val="003C1D29"/>
    <w:rsid w:val="003E3113"/>
    <w:rsid w:val="003E3AD0"/>
    <w:rsid w:val="003F1CC1"/>
    <w:rsid w:val="003F70E7"/>
    <w:rsid w:val="003F713D"/>
    <w:rsid w:val="00413528"/>
    <w:rsid w:val="004245D6"/>
    <w:rsid w:val="00447D3B"/>
    <w:rsid w:val="0045299F"/>
    <w:rsid w:val="00455B97"/>
    <w:rsid w:val="00465742"/>
    <w:rsid w:val="00483C2E"/>
    <w:rsid w:val="004861A1"/>
    <w:rsid w:val="004A1386"/>
    <w:rsid w:val="004A601E"/>
    <w:rsid w:val="004D0E82"/>
    <w:rsid w:val="004D3705"/>
    <w:rsid w:val="004D79F5"/>
    <w:rsid w:val="004E2201"/>
    <w:rsid w:val="004F2B4B"/>
    <w:rsid w:val="00510FB0"/>
    <w:rsid w:val="00513C06"/>
    <w:rsid w:val="0051415A"/>
    <w:rsid w:val="005152F7"/>
    <w:rsid w:val="005219FB"/>
    <w:rsid w:val="00540107"/>
    <w:rsid w:val="005A3618"/>
    <w:rsid w:val="005A6DA0"/>
    <w:rsid w:val="005F1FBE"/>
    <w:rsid w:val="006054B1"/>
    <w:rsid w:val="006079BE"/>
    <w:rsid w:val="00622010"/>
    <w:rsid w:val="00622F35"/>
    <w:rsid w:val="00624F8A"/>
    <w:rsid w:val="00627116"/>
    <w:rsid w:val="006431A2"/>
    <w:rsid w:val="00643318"/>
    <w:rsid w:val="00654932"/>
    <w:rsid w:val="00662F96"/>
    <w:rsid w:val="00671EC9"/>
    <w:rsid w:val="00694528"/>
    <w:rsid w:val="006B37ED"/>
    <w:rsid w:val="006B4548"/>
    <w:rsid w:val="006D3E22"/>
    <w:rsid w:val="006D735C"/>
    <w:rsid w:val="006E3E6B"/>
    <w:rsid w:val="0070050C"/>
    <w:rsid w:val="00702623"/>
    <w:rsid w:val="007077BD"/>
    <w:rsid w:val="007146BC"/>
    <w:rsid w:val="007178FF"/>
    <w:rsid w:val="00733D24"/>
    <w:rsid w:val="0077364D"/>
    <w:rsid w:val="0078203A"/>
    <w:rsid w:val="007950F1"/>
    <w:rsid w:val="007B24C4"/>
    <w:rsid w:val="007C6093"/>
    <w:rsid w:val="007E43A2"/>
    <w:rsid w:val="007E4A46"/>
    <w:rsid w:val="007E5013"/>
    <w:rsid w:val="007E70F4"/>
    <w:rsid w:val="008042BC"/>
    <w:rsid w:val="0081623B"/>
    <w:rsid w:val="00831454"/>
    <w:rsid w:val="00853D90"/>
    <w:rsid w:val="0085744C"/>
    <w:rsid w:val="00860CA5"/>
    <w:rsid w:val="008844BA"/>
    <w:rsid w:val="00886CF0"/>
    <w:rsid w:val="00890E10"/>
    <w:rsid w:val="00895BC7"/>
    <w:rsid w:val="008D4A83"/>
    <w:rsid w:val="008E1CE7"/>
    <w:rsid w:val="008F0FD5"/>
    <w:rsid w:val="008F5E6D"/>
    <w:rsid w:val="00902122"/>
    <w:rsid w:val="00910C7B"/>
    <w:rsid w:val="0092163F"/>
    <w:rsid w:val="009274E5"/>
    <w:rsid w:val="00927923"/>
    <w:rsid w:val="00932B70"/>
    <w:rsid w:val="00964C4F"/>
    <w:rsid w:val="009664C9"/>
    <w:rsid w:val="00972356"/>
    <w:rsid w:val="00986D2E"/>
    <w:rsid w:val="00986DBC"/>
    <w:rsid w:val="00991EBB"/>
    <w:rsid w:val="009B069F"/>
    <w:rsid w:val="009D1C4F"/>
    <w:rsid w:val="009D54B7"/>
    <w:rsid w:val="009E717E"/>
    <w:rsid w:val="00A11DF0"/>
    <w:rsid w:val="00A60647"/>
    <w:rsid w:val="00A64238"/>
    <w:rsid w:val="00A743C8"/>
    <w:rsid w:val="00A935B5"/>
    <w:rsid w:val="00AC2676"/>
    <w:rsid w:val="00AF275E"/>
    <w:rsid w:val="00B169FC"/>
    <w:rsid w:val="00B17C0F"/>
    <w:rsid w:val="00B45A8F"/>
    <w:rsid w:val="00B655F4"/>
    <w:rsid w:val="00B75D0A"/>
    <w:rsid w:val="00B85110"/>
    <w:rsid w:val="00B87A07"/>
    <w:rsid w:val="00BC291B"/>
    <w:rsid w:val="00BC2C13"/>
    <w:rsid w:val="00BC4663"/>
    <w:rsid w:val="00BF7500"/>
    <w:rsid w:val="00C02D5B"/>
    <w:rsid w:val="00C0425C"/>
    <w:rsid w:val="00C32730"/>
    <w:rsid w:val="00C375BA"/>
    <w:rsid w:val="00C57F10"/>
    <w:rsid w:val="00C63336"/>
    <w:rsid w:val="00C77B96"/>
    <w:rsid w:val="00CA7397"/>
    <w:rsid w:val="00CE33B6"/>
    <w:rsid w:val="00D05948"/>
    <w:rsid w:val="00D30C64"/>
    <w:rsid w:val="00D314C6"/>
    <w:rsid w:val="00D32A6B"/>
    <w:rsid w:val="00D41A62"/>
    <w:rsid w:val="00D4589F"/>
    <w:rsid w:val="00D678E8"/>
    <w:rsid w:val="00D73C86"/>
    <w:rsid w:val="00D86F10"/>
    <w:rsid w:val="00D96023"/>
    <w:rsid w:val="00DE4B0A"/>
    <w:rsid w:val="00DF1AF7"/>
    <w:rsid w:val="00DF5838"/>
    <w:rsid w:val="00E02436"/>
    <w:rsid w:val="00E0348C"/>
    <w:rsid w:val="00E04894"/>
    <w:rsid w:val="00E075F6"/>
    <w:rsid w:val="00E36355"/>
    <w:rsid w:val="00E41BE6"/>
    <w:rsid w:val="00E643D1"/>
    <w:rsid w:val="00E71796"/>
    <w:rsid w:val="00E7568B"/>
    <w:rsid w:val="00E908CE"/>
    <w:rsid w:val="00EA0D37"/>
    <w:rsid w:val="00EB637C"/>
    <w:rsid w:val="00EC1930"/>
    <w:rsid w:val="00EC2BE5"/>
    <w:rsid w:val="00ED038D"/>
    <w:rsid w:val="00ED318C"/>
    <w:rsid w:val="00ED67B0"/>
    <w:rsid w:val="00F062D4"/>
    <w:rsid w:val="00F13996"/>
    <w:rsid w:val="00F22380"/>
    <w:rsid w:val="00F27F03"/>
    <w:rsid w:val="00F31ECA"/>
    <w:rsid w:val="00F41E3B"/>
    <w:rsid w:val="00F4320D"/>
    <w:rsid w:val="00F511A8"/>
    <w:rsid w:val="00F56BFC"/>
    <w:rsid w:val="00F73045"/>
    <w:rsid w:val="00F81283"/>
    <w:rsid w:val="00F82BA8"/>
    <w:rsid w:val="00FA5FA1"/>
    <w:rsid w:val="00FB4B2A"/>
    <w:rsid w:val="00FB7DE9"/>
    <w:rsid w:val="00FD11E2"/>
    <w:rsid w:val="00FD21B3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8059D"/>
  <w15:docId w15:val="{DAF378C7-8FDE-46F5-A105-2144ACB8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uiPriority="9"/>
    <w:lsdException w:name="heading 2" w:locked="0" w:semiHidden="1" w:uiPriority="0" w:unhideWhenUsed="1"/>
    <w:lsdException w:name="heading 3" w:locked="0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4245D6"/>
  </w:style>
  <w:style w:type="paragraph" w:styleId="Cabealho1">
    <w:name w:val="heading 1"/>
    <w:basedOn w:val="Normal"/>
    <w:next w:val="Normal"/>
    <w:link w:val="Cabealho1Carter"/>
    <w:uiPriority w:val="9"/>
    <w:locked/>
    <w:rsid w:val="00083A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locked/>
    <w:rsid w:val="003F1CC1"/>
    <w:pPr>
      <w:keepNext/>
      <w:spacing w:before="120" w:after="120" w:line="240" w:lineRule="auto"/>
      <w:jc w:val="center"/>
      <w:outlineLvl w:val="1"/>
    </w:pPr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paragraph" w:styleId="Cabealho3">
    <w:name w:val="heading 3"/>
    <w:basedOn w:val="Normal"/>
    <w:next w:val="Normal"/>
    <w:link w:val="Cabealho3Carter"/>
    <w:locked/>
    <w:rsid w:val="003F1CC1"/>
    <w:pPr>
      <w:keepNext/>
      <w:spacing w:before="120" w:after="120" w:line="240" w:lineRule="auto"/>
      <w:jc w:val="center"/>
      <w:outlineLvl w:val="2"/>
    </w:pPr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locked/>
    <w:rsid w:val="0051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10FB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locked/>
    <w:rsid w:val="00510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10FB0"/>
  </w:style>
  <w:style w:type="character" w:customStyle="1" w:styleId="Cabealho2Carter">
    <w:name w:val="Cabeçalho 2 Caráter"/>
    <w:basedOn w:val="Tipodeletrapredefinidodopargrafo"/>
    <w:link w:val="Cabealho2"/>
    <w:rsid w:val="003F1CC1"/>
    <w:rPr>
      <w:rFonts w:ascii="Microsoft Sans Serif" w:eastAsia="Times New Roman" w:hAnsi="Microsoft Sans Serif" w:cs="Times New Roman"/>
      <w:b/>
      <w:bCs/>
      <w:caps/>
      <w:sz w:val="32"/>
      <w:szCs w:val="20"/>
      <w:lang w:eastAsia="pt-PT"/>
    </w:rPr>
  </w:style>
  <w:style w:type="character" w:customStyle="1" w:styleId="Cabealho3Carter">
    <w:name w:val="Cabeçalho 3 Caráter"/>
    <w:basedOn w:val="Tipodeletrapredefinidodopargrafo"/>
    <w:link w:val="Cabealho3"/>
    <w:rsid w:val="003F1CC1"/>
    <w:rPr>
      <w:rFonts w:ascii="Microsoft Sans Serif" w:eastAsia="Times New Roman" w:hAnsi="Microsoft Sans Serif" w:cs="Times New Roman"/>
      <w:b/>
      <w:bCs/>
      <w:caps/>
      <w:sz w:val="24"/>
      <w:szCs w:val="20"/>
      <w:lang w:eastAsia="pt-PT"/>
    </w:rPr>
  </w:style>
  <w:style w:type="table" w:styleId="Tabelacomgrelha">
    <w:name w:val="Table Grid"/>
    <w:basedOn w:val="Tabelanormal"/>
    <w:uiPriority w:val="59"/>
    <w:locked/>
    <w:rsid w:val="003F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__TEXTO"/>
    <w:basedOn w:val="Normal"/>
    <w:qFormat/>
    <w:rsid w:val="00972356"/>
    <w:pPr>
      <w:spacing w:after="120" w:line="360" w:lineRule="auto"/>
      <w:jc w:val="both"/>
    </w:pPr>
    <w:rPr>
      <w:rFonts w:ascii="Tahoma" w:hAnsi="Tahoma" w:cs="Times New Roman"/>
      <w:sz w:val="20"/>
    </w:rPr>
  </w:style>
  <w:style w:type="paragraph" w:customStyle="1" w:styleId="TITULO1">
    <w:name w:val="TITULO1"/>
    <w:basedOn w:val="TEXTO"/>
    <w:next w:val="TEXTO"/>
    <w:qFormat/>
    <w:rsid w:val="00910C7B"/>
    <w:rPr>
      <w:b/>
      <w:sz w:val="32"/>
      <w:szCs w:val="28"/>
    </w:rPr>
  </w:style>
  <w:style w:type="paragraph" w:customStyle="1" w:styleId="TITULO2">
    <w:name w:val="TITULO2"/>
    <w:basedOn w:val="TEXTO"/>
    <w:next w:val="TEXTO"/>
    <w:qFormat/>
    <w:rsid w:val="00910C7B"/>
    <w:rPr>
      <w:b/>
      <w:sz w:val="28"/>
    </w:rPr>
  </w:style>
  <w:style w:type="paragraph" w:styleId="Cabealho">
    <w:name w:val="header"/>
    <w:basedOn w:val="Normal"/>
    <w:link w:val="CabealhoCarter"/>
    <w:uiPriority w:val="99"/>
    <w:unhideWhenUsed/>
    <w:locked/>
    <w:rsid w:val="008574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85744C"/>
  </w:style>
  <w:style w:type="character" w:styleId="Hiperligao">
    <w:name w:val="Hyperlink"/>
    <w:basedOn w:val="Tipodeletrapredefinidodopargrafo"/>
    <w:uiPriority w:val="99"/>
    <w:unhideWhenUsed/>
    <w:locked/>
    <w:rsid w:val="0085744C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910C7B"/>
    <w:pPr>
      <w:spacing w:after="0" w:line="240" w:lineRule="auto"/>
    </w:pPr>
  </w:style>
  <w:style w:type="character" w:styleId="TextodoMarcadordePosio">
    <w:name w:val="Placeholder Text"/>
    <w:basedOn w:val="Tipodeletrapredefinidodopargrafo"/>
    <w:uiPriority w:val="99"/>
    <w:semiHidden/>
    <w:locked/>
    <w:rsid w:val="005A6DA0"/>
    <w:rPr>
      <w:color w:val="808080"/>
    </w:rPr>
  </w:style>
  <w:style w:type="paragraph" w:customStyle="1" w:styleId="TITULO3">
    <w:name w:val="TITULO3"/>
    <w:basedOn w:val="TITULO2"/>
    <w:next w:val="TEXTO"/>
    <w:qFormat/>
    <w:rsid w:val="008844BA"/>
    <w:rPr>
      <w:sz w:val="24"/>
      <w:szCs w:val="24"/>
    </w:rPr>
  </w:style>
  <w:style w:type="paragraph" w:customStyle="1" w:styleId="TABELAS">
    <w:name w:val="_TABELAS"/>
    <w:basedOn w:val="TEXTO"/>
    <w:qFormat/>
    <w:rsid w:val="002F592A"/>
    <w:pPr>
      <w:spacing w:before="120" w:line="240" w:lineRule="auto"/>
    </w:pPr>
  </w:style>
  <w:style w:type="paragraph" w:customStyle="1" w:styleId="NUMEPREGUA">
    <w:name w:val="NUM_EPREGUA"/>
    <w:basedOn w:val="Normal"/>
    <w:rsid w:val="003645DC"/>
    <w:pPr>
      <w:numPr>
        <w:numId w:val="2"/>
      </w:numPr>
      <w:spacing w:after="120" w:line="360" w:lineRule="auto"/>
      <w:jc w:val="both"/>
    </w:pPr>
    <w:rPr>
      <w:rFonts w:ascii="Tahoma" w:hAnsi="Tahoma" w:cs="Times New Roman"/>
      <w:b/>
      <w:sz w:val="28"/>
    </w:rPr>
  </w:style>
  <w:style w:type="paragraph" w:customStyle="1" w:styleId="NUM1">
    <w:name w:val="NUM 1"/>
    <w:basedOn w:val="NUMEPREGUA"/>
    <w:next w:val="Normal"/>
    <w:qFormat/>
    <w:rsid w:val="003645DC"/>
  </w:style>
  <w:style w:type="paragraph" w:customStyle="1" w:styleId="NUM2">
    <w:name w:val="NUM 2"/>
    <w:basedOn w:val="NUMEPREGUA"/>
    <w:next w:val="Normal"/>
    <w:qFormat/>
    <w:rsid w:val="003645DC"/>
    <w:pPr>
      <w:numPr>
        <w:ilvl w:val="1"/>
      </w:numPr>
      <w:ind w:left="431" w:hanging="431"/>
    </w:pPr>
    <w:rPr>
      <w:sz w:val="24"/>
    </w:rPr>
  </w:style>
  <w:style w:type="paragraph" w:customStyle="1" w:styleId="NUM3">
    <w:name w:val="NUM 3"/>
    <w:basedOn w:val="NUMEPREGUA"/>
    <w:next w:val="Normal"/>
    <w:qFormat/>
    <w:rsid w:val="003645DC"/>
    <w:pPr>
      <w:numPr>
        <w:ilvl w:val="2"/>
      </w:numPr>
      <w:ind w:left="431" w:hanging="431"/>
    </w:pPr>
    <w:rPr>
      <w:sz w:val="22"/>
    </w:rPr>
  </w:style>
  <w:style w:type="paragraph" w:customStyle="1" w:styleId="NUM4">
    <w:name w:val="NUM 4"/>
    <w:basedOn w:val="NUMEPREGUA"/>
    <w:next w:val="Normal"/>
    <w:qFormat/>
    <w:rsid w:val="003645DC"/>
    <w:pPr>
      <w:numPr>
        <w:ilvl w:val="3"/>
      </w:numPr>
      <w:ind w:left="431" w:hanging="431"/>
    </w:pPr>
    <w:rPr>
      <w:sz w:val="20"/>
    </w:rPr>
  </w:style>
  <w:style w:type="paragraph" w:customStyle="1" w:styleId="MARCA1">
    <w:name w:val="MARCA 1"/>
    <w:basedOn w:val="Normal"/>
    <w:qFormat/>
    <w:rsid w:val="003645DC"/>
    <w:pPr>
      <w:numPr>
        <w:numId w:val="3"/>
      </w:numPr>
      <w:spacing w:after="120" w:line="360" w:lineRule="auto"/>
      <w:jc w:val="both"/>
    </w:pPr>
    <w:rPr>
      <w:rFonts w:ascii="Tahoma" w:eastAsia="Times New Roman" w:hAnsi="Tahoma" w:cs="Times New Roman"/>
      <w:sz w:val="20"/>
      <w:szCs w:val="24"/>
      <w:lang w:eastAsia="pt-BR"/>
    </w:rPr>
  </w:style>
  <w:style w:type="paragraph" w:customStyle="1" w:styleId="MARCA2">
    <w:name w:val="MARCA 2"/>
    <w:basedOn w:val="MARCA1"/>
    <w:qFormat/>
    <w:rsid w:val="003645DC"/>
    <w:pPr>
      <w:numPr>
        <w:numId w:val="4"/>
      </w:numPr>
    </w:pPr>
  </w:style>
  <w:style w:type="character" w:customStyle="1" w:styleId="CabealhoCarcter">
    <w:name w:val="Cabeçalho Carácter"/>
    <w:uiPriority w:val="99"/>
    <w:rsid w:val="00F81283"/>
    <w:rPr>
      <w:rFonts w:ascii="Times New Roman" w:eastAsia="Times New Roman" w:hAnsi="Times New Roman" w:cs="Times New Roman"/>
      <w:color w:val="000000"/>
      <w:kern w:val="28"/>
      <w:sz w:val="20"/>
      <w:szCs w:val="20"/>
      <w:lang w:val="x-none" w:eastAsia="x-none"/>
    </w:rPr>
  </w:style>
  <w:style w:type="table" w:customStyle="1" w:styleId="Tabelacomgrelha1">
    <w:name w:val="Tabela com grelha1"/>
    <w:basedOn w:val="Tabelanormal"/>
    <w:next w:val="Tabelacomgrelha"/>
    <w:uiPriority w:val="59"/>
    <w:locked/>
    <w:rsid w:val="006B37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083A39"/>
    <w:rPr>
      <w:color w:val="605E5C"/>
      <w:shd w:val="clear" w:color="auto" w:fill="E1DFDD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083A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ligaovisitada">
    <w:name w:val="FollowedHyperlink"/>
    <w:basedOn w:val="Tipodeletrapredefinidodopargrafo"/>
    <w:uiPriority w:val="99"/>
    <w:semiHidden/>
    <w:unhideWhenUsed/>
    <w:locked/>
    <w:rsid w:val="00E36355"/>
    <w:rPr>
      <w:color w:val="800080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locked/>
    <w:rsid w:val="001D0892"/>
    <w:rPr>
      <w:i/>
      <w:iCs/>
    </w:rPr>
  </w:style>
  <w:style w:type="character" w:styleId="Forte">
    <w:name w:val="Strong"/>
    <w:basedOn w:val="Tipodeletrapredefinidodopargrafo"/>
    <w:uiPriority w:val="22"/>
    <w:qFormat/>
    <w:locked/>
    <w:rsid w:val="001D0892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locked/>
    <w:rsid w:val="00070FE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locked/>
    <w:rsid w:val="00070FE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70FE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locked/>
    <w:rsid w:val="00070FE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70FE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locked/>
    <w:rsid w:val="0086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locked/>
    <w:rsid w:val="00860CA5"/>
    <w:pPr>
      <w:ind w:left="720"/>
      <w:contextualSpacing/>
    </w:p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4135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8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7575">
              <w:marLeft w:val="0"/>
              <w:marRight w:val="0"/>
              <w:marTop w:val="450"/>
              <w:marBottom w:val="0"/>
              <w:divBdr>
                <w:top w:val="single" w:sz="6" w:space="0" w:color="D3D3D3"/>
                <w:left w:val="none" w:sz="0" w:space="0" w:color="auto"/>
                <w:bottom w:val="single" w:sz="6" w:space="0" w:color="D3D3D3"/>
                <w:right w:val="none" w:sz="0" w:space="0" w:color="auto"/>
              </w:divBdr>
            </w:div>
            <w:div w:id="19429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3D3D3"/>
                <w:right w:val="none" w:sz="0" w:space="0" w:color="auto"/>
              </w:divBdr>
            </w:div>
            <w:div w:id="16066202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3D3D3"/>
                <w:right w:val="none" w:sz="0" w:space="0" w:color="auto"/>
              </w:divBdr>
            </w:div>
            <w:div w:id="735507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3D3D3"/>
                <w:right w:val="none" w:sz="0" w:space="0" w:color="auto"/>
              </w:divBdr>
            </w:div>
          </w:divsChild>
        </w:div>
      </w:divsChild>
    </w:div>
    <w:div w:id="1635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hyperlink" Target="https://youtu.be/bIs29vw9VEo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gi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youtu.be/XgtBKBn-Wlo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youtu.be/7uQF7uuY1Zc" TargetMode="External"/><Relationship Id="rId28" Type="http://schemas.openxmlformats.org/officeDocument/2006/relationships/image" Target="media/image13.jpe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fSUU3gD5ooE" TargetMode="External"/><Relationship Id="rId22" Type="http://schemas.openxmlformats.org/officeDocument/2006/relationships/hyperlink" Target="https://youtu.be/PHAhmViCT1A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.ferreira\Downloads\Mod%20PDG%20007%2001%20-%20Modelo%20Inicial%20(Vertical%20-%20A3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3A13D82B75CE4791FEEA6E0DF16ABB" ma:contentTypeVersion="7" ma:contentTypeDescription="Criar um novo documento." ma:contentTypeScope="" ma:versionID="b77afa7acc7c64ffdf15c33c301d49fe">
  <xsd:schema xmlns:xsd="http://www.w3.org/2001/XMLSchema" xmlns:xs="http://www.w3.org/2001/XMLSchema" xmlns:p="http://schemas.microsoft.com/office/2006/metadata/properties" xmlns:ns2="62b82070-47e5-4ed8-b260-eb14206e9c2d" xmlns:ns3="56d1701f-baeb-4a3b-b58c-d4bd2c3f50b7" targetNamespace="http://schemas.microsoft.com/office/2006/metadata/properties" ma:root="true" ma:fieldsID="307e0b399bb7796eee0b845c59195b27" ns2:_="" ns3:_="">
    <xsd:import namespace="62b82070-47e5-4ed8-b260-eb14206e9c2d"/>
    <xsd:import namespace="56d1701f-baeb-4a3b-b58c-d4bd2c3f50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82070-47e5-4ed8-b260-eb14206e9c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Sugestão de Partilha" ma:internalName="SharingHintHash" ma:readOnly="true">
      <xsd:simpleType>
        <xsd:restriction base="dms:Text"/>
      </xsd:simpleType>
    </xsd:element>
    <xsd:element name="SharedWithDetails" ma:index="10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Partilhado Pela Última Vez Por Utilizado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Partilhado Pela Última Vez Por Hora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1701f-baeb-4a3b-b58c-d4bd2c3f5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F8B30-79F7-4FF3-8D61-AC86C88EBD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6EC72D-008B-474A-A640-470318D613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D1F1D7-B7C3-4CAC-9CBC-3C2776816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82070-47e5-4ed8-b260-eb14206e9c2d"/>
    <ds:schemaRef ds:uri="56d1701f-baeb-4a3b-b58c-d4bd2c3f5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F505EF-31ED-4CA9-82BF-319EB7D0D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 PDG 007 01 - Modelo Inicial (Vertical - A3)</Template>
  <TotalTime>6</TotalTime>
  <Pages>1</Pages>
  <Words>860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Miguel Teixeira de Barros Ferreira</dc:creator>
  <cp:keywords/>
  <dc:description/>
  <cp:lastModifiedBy>Maria José Bebiano</cp:lastModifiedBy>
  <cp:revision>4</cp:revision>
  <cp:lastPrinted>2016-07-28T15:31:00Z</cp:lastPrinted>
  <dcterms:created xsi:type="dcterms:W3CDTF">2021-02-26T18:43:00Z</dcterms:created>
  <dcterms:modified xsi:type="dcterms:W3CDTF">2021-02-28T11:50:00Z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0x010100173A13D82B75CE4791FEEA6E0DF16ABB</vt:lpwstr>
  </property>
  <property fmtid="{D5CDD505-2E9C-101B-9397-08002B2CF9AE}" pid="3" name="IsMyDocuments">
    <vt:bool>true</vt:bool>
  </property>
</Properties>
</file>